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25EBD" w14:textId="77777777" w:rsidR="00663E05" w:rsidRDefault="00663E05"/>
    <w:p w14:paraId="5D13F4CC" w14:textId="77777777" w:rsidR="003B585E" w:rsidRDefault="003B585E"/>
    <w:tbl>
      <w:tblPr>
        <w:tblpPr w:leftFromText="141" w:rightFromText="141" w:vertAnchor="page" w:horzAnchor="page" w:tblpX="1120" w:tblpY="1606"/>
        <w:tblW w:w="9918" w:type="dxa"/>
        <w:tblBorders>
          <w:top w:val="single" w:sz="4" w:space="0" w:color="8EAADB" w:themeColor="accent1" w:themeTint="99"/>
          <w:left w:val="single" w:sz="4" w:space="0" w:color="8EAADB" w:themeColor="accent1" w:themeTint="99"/>
          <w:bottom w:val="single" w:sz="4" w:space="0" w:color="8EAADB" w:themeColor="accent1" w:themeTint="99"/>
          <w:right w:val="single" w:sz="4" w:space="0" w:color="8EAADB" w:themeColor="accent1" w:themeTint="99"/>
          <w:insideH w:val="single" w:sz="4" w:space="0" w:color="8EAADB" w:themeColor="accent1" w:themeTint="99"/>
          <w:insideV w:val="single" w:sz="4" w:space="0" w:color="8EAADB" w:themeColor="accent1" w:themeTint="99"/>
        </w:tblBorders>
        <w:tblCellMar>
          <w:left w:w="10" w:type="dxa"/>
          <w:right w:w="10" w:type="dxa"/>
        </w:tblCellMar>
        <w:tblLook w:val="05A0" w:firstRow="1" w:lastRow="0" w:firstColumn="1" w:lastColumn="1" w:noHBand="0" w:noVBand="1"/>
      </w:tblPr>
      <w:tblGrid>
        <w:gridCol w:w="1271"/>
        <w:gridCol w:w="8647"/>
      </w:tblGrid>
      <w:tr w:rsidR="006C0806" w:rsidRPr="00F56E6B" w14:paraId="1C76B4D3" w14:textId="77777777" w:rsidTr="00663E05">
        <w:trPr>
          <w:trHeight w:val="1273"/>
        </w:trPr>
        <w:tc>
          <w:tcPr>
            <w:tcW w:w="9918" w:type="dxa"/>
            <w:gridSpan w:val="2"/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73394" w14:textId="61A31EA2" w:rsidR="003572D5" w:rsidRPr="00465EF2" w:rsidRDefault="00122289" w:rsidP="00663E05">
            <w:pPr>
              <w:autoSpaceDN w:val="0"/>
              <w:spacing w:before="240" w:line="252" w:lineRule="auto"/>
              <w:ind w:left="0" w:right="-255" w:firstLine="0"/>
              <w:jc w:val="center"/>
              <w:textAlignment w:val="baseline"/>
              <w:rPr>
                <w:b/>
                <w:bCs/>
                <w:color w:val="000000"/>
                <w:sz w:val="28"/>
                <w:szCs w:val="28"/>
              </w:rPr>
            </w:pPr>
            <w:bookmarkStart w:id="1" w:name="_Hlk181010268"/>
            <w:bookmarkStart w:id="2" w:name="_Hlk155606786"/>
            <w:r w:rsidRPr="00465EF2">
              <w:rPr>
                <w:b/>
                <w:bCs/>
                <w:color w:val="000000"/>
                <w:sz w:val="44"/>
                <w:szCs w:val="44"/>
              </w:rPr>
              <w:t>Po</w:t>
            </w:r>
            <w:r w:rsidR="005551CD" w:rsidRPr="00465EF2">
              <w:rPr>
                <w:b/>
                <w:bCs/>
                <w:color w:val="000000"/>
                <w:sz w:val="44"/>
                <w:szCs w:val="44"/>
              </w:rPr>
              <w:t xml:space="preserve">znaj </w:t>
            </w:r>
            <w:r w:rsidRPr="00465EF2">
              <w:rPr>
                <w:b/>
                <w:bCs/>
                <w:color w:val="000000"/>
                <w:sz w:val="44"/>
                <w:szCs w:val="44"/>
              </w:rPr>
              <w:t>Fundusz</w:t>
            </w:r>
            <w:r w:rsidR="005551CD" w:rsidRPr="00465EF2">
              <w:rPr>
                <w:b/>
                <w:bCs/>
                <w:color w:val="000000"/>
                <w:sz w:val="44"/>
                <w:szCs w:val="44"/>
              </w:rPr>
              <w:t xml:space="preserve">e </w:t>
            </w:r>
            <w:r w:rsidRPr="00465EF2">
              <w:rPr>
                <w:b/>
                <w:bCs/>
                <w:color w:val="000000"/>
                <w:sz w:val="44"/>
                <w:szCs w:val="44"/>
              </w:rPr>
              <w:t>Europejski</w:t>
            </w:r>
            <w:r w:rsidR="005551CD" w:rsidRPr="00465EF2">
              <w:rPr>
                <w:b/>
                <w:bCs/>
                <w:color w:val="000000"/>
                <w:sz w:val="44"/>
                <w:szCs w:val="44"/>
              </w:rPr>
              <w:t>e</w:t>
            </w:r>
            <w:r w:rsidR="006C0806" w:rsidRPr="00465EF2">
              <w:rPr>
                <w:b/>
                <w:bCs/>
                <w:color w:val="000000"/>
                <w:sz w:val="44"/>
                <w:szCs w:val="44"/>
              </w:rPr>
              <w:t xml:space="preserve"> dla</w:t>
            </w:r>
            <w:r w:rsidR="006C0806" w:rsidRPr="00465EF2">
              <w:rPr>
                <w:b/>
                <w:bCs/>
                <w:color w:val="222A35"/>
                <w:sz w:val="44"/>
                <w:szCs w:val="44"/>
              </w:rPr>
              <w:t xml:space="preserve"> lubelskich firm</w:t>
            </w:r>
            <w:r w:rsidR="003B585E" w:rsidRPr="00465EF2">
              <w:rPr>
                <w:b/>
                <w:bCs/>
                <w:color w:val="222A35"/>
                <w:sz w:val="44"/>
                <w:szCs w:val="44"/>
              </w:rPr>
              <w:br/>
            </w:r>
          </w:p>
          <w:bookmarkEnd w:id="1"/>
          <w:p w14:paraId="5C1CBC66" w14:textId="462D31B8" w:rsidR="00465EF2" w:rsidRPr="00465EF2" w:rsidRDefault="00894B1B" w:rsidP="00465EF2">
            <w:pPr>
              <w:autoSpaceDN w:val="0"/>
              <w:spacing w:after="240" w:line="252" w:lineRule="auto"/>
              <w:ind w:left="0" w:firstLine="0"/>
              <w:jc w:val="center"/>
              <w:textAlignment w:val="baseline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3</w:t>
            </w:r>
            <w:r w:rsidR="00465EF2">
              <w:rPr>
                <w:b/>
                <w:bCs/>
                <w:sz w:val="40"/>
                <w:szCs w:val="40"/>
              </w:rPr>
              <w:t>1</w:t>
            </w:r>
            <w:r w:rsidR="00663E05" w:rsidRPr="001F3E32">
              <w:rPr>
                <w:b/>
                <w:bCs/>
                <w:sz w:val="40"/>
                <w:szCs w:val="40"/>
              </w:rPr>
              <w:t xml:space="preserve"> stycznia</w:t>
            </w:r>
            <w:r w:rsidR="006C0806" w:rsidRPr="001F3E32">
              <w:rPr>
                <w:b/>
                <w:bCs/>
                <w:sz w:val="40"/>
                <w:szCs w:val="40"/>
              </w:rPr>
              <w:t xml:space="preserve"> 202</w:t>
            </w:r>
            <w:r w:rsidR="00BB3B69" w:rsidRPr="001F3E32">
              <w:rPr>
                <w:b/>
                <w:bCs/>
                <w:sz w:val="40"/>
                <w:szCs w:val="40"/>
              </w:rPr>
              <w:t>5</w:t>
            </w:r>
            <w:r w:rsidR="006C0806" w:rsidRPr="001F3E32">
              <w:rPr>
                <w:b/>
                <w:bCs/>
                <w:sz w:val="40"/>
                <w:szCs w:val="40"/>
              </w:rPr>
              <w:t xml:space="preserve"> r. </w:t>
            </w:r>
          </w:p>
          <w:p w14:paraId="7CBFA255" w14:textId="70551295" w:rsidR="006C0806" w:rsidRPr="001F3E32" w:rsidRDefault="00663E05" w:rsidP="001F3E32">
            <w:pPr>
              <w:autoSpaceDN w:val="0"/>
              <w:spacing w:after="120" w:line="252" w:lineRule="auto"/>
              <w:ind w:left="0" w:firstLine="0"/>
              <w:jc w:val="center"/>
              <w:textAlignment w:val="baseline"/>
              <w:rPr>
                <w:b/>
                <w:bCs/>
                <w:sz w:val="40"/>
                <w:szCs w:val="40"/>
              </w:rPr>
            </w:pPr>
            <w:r w:rsidRPr="001F3E32">
              <w:rPr>
                <w:b/>
                <w:bCs/>
                <w:sz w:val="40"/>
                <w:szCs w:val="40"/>
              </w:rPr>
              <w:t xml:space="preserve">Starostwo Powiatowe </w:t>
            </w:r>
            <w:r w:rsidR="001F3E32" w:rsidRPr="001F3E32">
              <w:rPr>
                <w:b/>
                <w:bCs/>
                <w:sz w:val="40"/>
                <w:szCs w:val="40"/>
              </w:rPr>
              <w:t xml:space="preserve">w </w:t>
            </w:r>
            <w:r w:rsidR="00465EF2">
              <w:rPr>
                <w:b/>
                <w:bCs/>
                <w:sz w:val="40"/>
                <w:szCs w:val="40"/>
              </w:rPr>
              <w:t>Rykach</w:t>
            </w:r>
          </w:p>
          <w:p w14:paraId="0F572016" w14:textId="6262B037" w:rsidR="006C0806" w:rsidRPr="00B217EC" w:rsidRDefault="001F3E32" w:rsidP="00663E05">
            <w:pPr>
              <w:autoSpaceDN w:val="0"/>
              <w:spacing w:after="240" w:line="252" w:lineRule="auto"/>
              <w:ind w:left="567" w:hanging="425"/>
              <w:jc w:val="center"/>
              <w:textAlignment w:val="baseline"/>
              <w:rPr>
                <w:color w:val="222A35"/>
                <w:sz w:val="32"/>
                <w:szCs w:val="32"/>
              </w:rPr>
            </w:pPr>
            <w:r w:rsidRPr="001F3E32">
              <w:rPr>
                <w:b/>
                <w:bCs/>
                <w:sz w:val="32"/>
                <w:szCs w:val="32"/>
              </w:rPr>
              <w:t xml:space="preserve">ul. </w:t>
            </w:r>
            <w:r w:rsidR="00465EF2" w:rsidRPr="00465EF2">
              <w:rPr>
                <w:b/>
                <w:bCs/>
                <w:sz w:val="32"/>
                <w:szCs w:val="32"/>
              </w:rPr>
              <w:t>Wyczółkowskiego 10 a</w:t>
            </w:r>
            <w:r w:rsidRPr="001F3E32">
              <w:rPr>
                <w:b/>
                <w:bCs/>
                <w:sz w:val="32"/>
                <w:szCs w:val="32"/>
              </w:rPr>
              <w:t>,</w:t>
            </w:r>
            <w:r w:rsidR="00465EF2" w:rsidRPr="00465EF2">
              <w:rPr>
                <w:b/>
                <w:bCs/>
                <w:sz w:val="32"/>
                <w:szCs w:val="32"/>
              </w:rPr>
              <w:t> Ryki</w:t>
            </w:r>
          </w:p>
        </w:tc>
      </w:tr>
      <w:tr w:rsidR="00950C7D" w:rsidRPr="00F56E6B" w14:paraId="7753FD61" w14:textId="77777777" w:rsidTr="003B585E">
        <w:trPr>
          <w:trHeight w:val="1132"/>
        </w:trPr>
        <w:tc>
          <w:tcPr>
            <w:tcW w:w="1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06636" w14:textId="09B23A0F" w:rsidR="00950C7D" w:rsidRPr="00663E05" w:rsidRDefault="00950C7D" w:rsidP="00663E05">
            <w:pPr>
              <w:suppressAutoHyphens/>
              <w:autoSpaceDN w:val="0"/>
              <w:ind w:left="0" w:firstLine="22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  <w:r w:rsidRPr="00663E05">
              <w:rPr>
                <w:b/>
                <w:bCs/>
                <w:sz w:val="28"/>
                <w:szCs w:val="28"/>
              </w:rPr>
              <w:t>10</w:t>
            </w:r>
            <w:r w:rsidR="006C11B0" w:rsidRPr="00663E05">
              <w:rPr>
                <w:b/>
                <w:bCs/>
                <w:sz w:val="28"/>
                <w:szCs w:val="28"/>
              </w:rPr>
              <w:t>.</w:t>
            </w:r>
            <w:r w:rsidR="00663E05" w:rsidRPr="00663E05">
              <w:rPr>
                <w:b/>
                <w:bCs/>
                <w:sz w:val="28"/>
                <w:szCs w:val="28"/>
              </w:rPr>
              <w:t>0</w:t>
            </w:r>
            <w:r w:rsidR="006C11B0" w:rsidRPr="00663E05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647" w:type="dxa"/>
            <w:tcBorders>
              <w:bottom w:val="single" w:sz="4" w:space="0" w:color="4472C4" w:themeColor="accent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E587E" w14:textId="44501FF7" w:rsidR="00950C7D" w:rsidRPr="00663E05" w:rsidRDefault="001E26C6" w:rsidP="00663E05">
            <w:pPr>
              <w:autoSpaceDN w:val="0"/>
              <w:spacing w:before="240" w:line="252" w:lineRule="auto"/>
              <w:ind w:left="0" w:firstLine="0"/>
              <w:textAlignment w:val="baseline"/>
              <w:rPr>
                <w:b/>
                <w:bCs/>
                <w:sz w:val="28"/>
                <w:szCs w:val="28"/>
              </w:rPr>
            </w:pPr>
            <w:r w:rsidRPr="00663E05">
              <w:rPr>
                <w:b/>
                <w:bCs/>
                <w:sz w:val="28"/>
                <w:szCs w:val="28"/>
              </w:rPr>
              <w:t>Środki dla firm</w:t>
            </w:r>
            <w:r w:rsidR="00966380" w:rsidRPr="00663E05">
              <w:rPr>
                <w:b/>
                <w:bCs/>
                <w:sz w:val="28"/>
                <w:szCs w:val="28"/>
              </w:rPr>
              <w:t xml:space="preserve"> w</w:t>
            </w:r>
            <w:r w:rsidRPr="00663E05">
              <w:rPr>
                <w:b/>
                <w:bCs/>
                <w:sz w:val="28"/>
                <w:szCs w:val="28"/>
              </w:rPr>
              <w:t xml:space="preserve"> </w:t>
            </w:r>
            <w:r w:rsidR="00451D09" w:rsidRPr="00663E05">
              <w:rPr>
                <w:b/>
                <w:bCs/>
                <w:sz w:val="28"/>
                <w:szCs w:val="28"/>
              </w:rPr>
              <w:t>ramach programu Fundusze Europejskie dla Lubelskiego 2021-2027</w:t>
            </w:r>
            <w:r w:rsidR="00663E05" w:rsidRPr="00663E05">
              <w:rPr>
                <w:b/>
                <w:bCs/>
                <w:sz w:val="28"/>
                <w:szCs w:val="28"/>
              </w:rPr>
              <w:t xml:space="preserve"> </w:t>
            </w:r>
            <w:r w:rsidR="000D7335" w:rsidRPr="00663E05">
              <w:rPr>
                <w:sz w:val="28"/>
                <w:szCs w:val="28"/>
              </w:rPr>
              <w:t>–</w:t>
            </w:r>
            <w:r w:rsidR="00663E05">
              <w:rPr>
                <w:sz w:val="28"/>
                <w:szCs w:val="28"/>
              </w:rPr>
              <w:t xml:space="preserve"> </w:t>
            </w:r>
            <w:r w:rsidR="00D354E1" w:rsidRPr="00663E05">
              <w:rPr>
                <w:sz w:val="28"/>
                <w:szCs w:val="28"/>
              </w:rPr>
              <w:t>Lubelsk</w:t>
            </w:r>
            <w:r w:rsidR="00663E05" w:rsidRPr="00663E05">
              <w:rPr>
                <w:sz w:val="28"/>
                <w:szCs w:val="28"/>
              </w:rPr>
              <w:t>a</w:t>
            </w:r>
            <w:r w:rsidR="00D354E1" w:rsidRPr="00663E05">
              <w:rPr>
                <w:sz w:val="28"/>
                <w:szCs w:val="28"/>
              </w:rPr>
              <w:t xml:space="preserve"> Agencj</w:t>
            </w:r>
            <w:r w:rsidR="00663E05" w:rsidRPr="00663E05">
              <w:rPr>
                <w:sz w:val="28"/>
                <w:szCs w:val="28"/>
              </w:rPr>
              <w:t>a</w:t>
            </w:r>
            <w:r w:rsidR="00D354E1" w:rsidRPr="00663E05">
              <w:rPr>
                <w:sz w:val="28"/>
                <w:szCs w:val="28"/>
              </w:rPr>
              <w:t xml:space="preserve"> Wspierania Przedsiębiorczości w Lublinie</w:t>
            </w:r>
          </w:p>
          <w:p w14:paraId="3A8E11F7" w14:textId="61451A44" w:rsidR="005312BA" w:rsidRPr="00663E05" w:rsidRDefault="005312BA" w:rsidP="00663E05">
            <w:pPr>
              <w:autoSpaceDN w:val="0"/>
              <w:spacing w:line="252" w:lineRule="auto"/>
              <w:ind w:left="67" w:firstLine="0"/>
              <w:textAlignment w:val="baseline"/>
              <w:rPr>
                <w:sz w:val="28"/>
                <w:szCs w:val="28"/>
              </w:rPr>
            </w:pPr>
          </w:p>
        </w:tc>
      </w:tr>
      <w:tr w:rsidR="00663E05" w:rsidRPr="00F56E6B" w14:paraId="7ECD88A5" w14:textId="77777777" w:rsidTr="003B585E">
        <w:trPr>
          <w:trHeight w:val="675"/>
        </w:trPr>
        <w:tc>
          <w:tcPr>
            <w:tcW w:w="1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B2B7A" w14:textId="0EAC6C5D" w:rsidR="00663E05" w:rsidRPr="00663E05" w:rsidRDefault="00663E05" w:rsidP="00663E05">
            <w:pPr>
              <w:suppressAutoHyphens/>
              <w:autoSpaceDN w:val="0"/>
              <w:ind w:left="0" w:firstLine="22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  <w:r w:rsidRPr="00663E05">
              <w:rPr>
                <w:b/>
                <w:bCs/>
                <w:sz w:val="28"/>
                <w:szCs w:val="28"/>
              </w:rPr>
              <w:t>10.</w:t>
            </w:r>
            <w:r w:rsidR="00BB3B69">
              <w:rPr>
                <w:b/>
                <w:bCs/>
                <w:sz w:val="28"/>
                <w:szCs w:val="28"/>
              </w:rPr>
              <w:t>4</w:t>
            </w:r>
            <w:r w:rsidRPr="00663E05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647" w:type="dxa"/>
            <w:tcBorders>
              <w:bottom w:val="single" w:sz="4" w:space="0" w:color="4472C4" w:themeColor="accent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0A9F0" w14:textId="07C5E050" w:rsidR="00663E05" w:rsidRPr="00663E05" w:rsidRDefault="00663E05" w:rsidP="00663E05">
            <w:pPr>
              <w:suppressAutoHyphens/>
              <w:autoSpaceDN w:val="0"/>
              <w:spacing w:before="240"/>
              <w:ind w:left="28" w:firstLine="0"/>
              <w:textAlignment w:val="baseline"/>
              <w:rPr>
                <w:b/>
                <w:bCs/>
                <w:color w:val="000000" w:themeColor="text1"/>
                <w:sz w:val="28"/>
                <w:szCs w:val="28"/>
              </w:rPr>
            </w:pPr>
            <w:bookmarkStart w:id="3" w:name="_Hlk181010537"/>
            <w:r w:rsidRPr="00663E05">
              <w:rPr>
                <w:b/>
                <w:bCs/>
                <w:color w:val="000000" w:themeColor="text1"/>
                <w:sz w:val="28"/>
                <w:szCs w:val="28"/>
              </w:rPr>
              <w:t>Lubelskie MŚP na rynkach zagranicznych - działania na rzecz przedsiębiorców w ramach realizacji projektu „Marketing Gospodarczy Województwa Lubelskiego III</w:t>
            </w:r>
            <w:bookmarkEnd w:id="3"/>
            <w:r w:rsidRPr="00663E05">
              <w:rPr>
                <w:b/>
                <w:bCs/>
                <w:color w:val="000000" w:themeColor="text1"/>
                <w:sz w:val="28"/>
                <w:szCs w:val="28"/>
              </w:rPr>
              <w:t>”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663E05">
              <w:rPr>
                <w:sz w:val="28"/>
                <w:szCs w:val="28"/>
              </w:rPr>
              <w:t>–</w:t>
            </w:r>
            <w:bookmarkStart w:id="4" w:name="_Hlk181010526"/>
            <w:r>
              <w:rPr>
                <w:sz w:val="28"/>
                <w:szCs w:val="28"/>
              </w:rPr>
              <w:t xml:space="preserve"> </w:t>
            </w:r>
            <w:r w:rsidRPr="00663E05">
              <w:rPr>
                <w:sz w:val="28"/>
                <w:szCs w:val="28"/>
              </w:rPr>
              <w:t>Departament Gospodarki, Urząd Marszałkowski Województwa Lubelskiego w Lublinie</w:t>
            </w:r>
          </w:p>
          <w:bookmarkEnd w:id="4"/>
          <w:p w14:paraId="3AFFB4F2" w14:textId="1DC4A95F" w:rsidR="00663E05" w:rsidRPr="00663E05" w:rsidRDefault="00663E05" w:rsidP="00663E05">
            <w:pPr>
              <w:autoSpaceDN w:val="0"/>
              <w:spacing w:line="252" w:lineRule="auto"/>
              <w:ind w:left="0" w:firstLine="67"/>
              <w:textAlignment w:val="baseline"/>
              <w:rPr>
                <w:sz w:val="28"/>
                <w:szCs w:val="28"/>
              </w:rPr>
            </w:pPr>
          </w:p>
        </w:tc>
      </w:tr>
      <w:tr w:rsidR="00663E05" w:rsidRPr="00F56E6B" w14:paraId="3A1C3061" w14:textId="77777777" w:rsidTr="003B585E">
        <w:trPr>
          <w:trHeight w:val="651"/>
        </w:trPr>
        <w:tc>
          <w:tcPr>
            <w:tcW w:w="1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5BF39" w14:textId="198F565D" w:rsidR="00663E05" w:rsidRPr="00663E05" w:rsidRDefault="00663E05" w:rsidP="00663E05">
            <w:pPr>
              <w:suppressAutoHyphens/>
              <w:autoSpaceDN w:val="0"/>
              <w:ind w:left="0" w:firstLine="22"/>
              <w:jc w:val="center"/>
              <w:textAlignment w:val="baseline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663E05">
              <w:rPr>
                <w:b/>
                <w:bCs/>
                <w:sz w:val="28"/>
                <w:szCs w:val="28"/>
              </w:rPr>
              <w:t>11.</w:t>
            </w:r>
            <w:r w:rsidR="00CF5198">
              <w:rPr>
                <w:b/>
                <w:bCs/>
                <w:sz w:val="28"/>
                <w:szCs w:val="28"/>
              </w:rPr>
              <w:t>1</w:t>
            </w:r>
            <w:r w:rsidRPr="00663E05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8647" w:type="dxa"/>
            <w:tcBorders>
              <w:top w:val="single" w:sz="4" w:space="0" w:color="4472C4" w:themeColor="accent1"/>
              <w:bottom w:val="single" w:sz="4" w:space="0" w:color="4472C4" w:themeColor="accent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48C6F" w14:textId="11FCC145" w:rsidR="00663E05" w:rsidRPr="00663E05" w:rsidRDefault="00663E05" w:rsidP="00663E05">
            <w:pPr>
              <w:suppressAutoHyphens/>
              <w:autoSpaceDN w:val="0"/>
              <w:ind w:left="0" w:firstLine="0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663E05">
              <w:rPr>
                <w:b/>
                <w:bCs/>
                <w:color w:val="000000" w:themeColor="text1"/>
                <w:sz w:val="28"/>
                <w:szCs w:val="28"/>
              </w:rPr>
              <w:t>Pytania i odpowiedzi</w:t>
            </w:r>
          </w:p>
        </w:tc>
      </w:tr>
      <w:tr w:rsidR="00663E05" w:rsidRPr="00F56E6B" w14:paraId="78279DAE" w14:textId="77777777" w:rsidTr="003B585E">
        <w:trPr>
          <w:trHeight w:val="651"/>
        </w:trPr>
        <w:tc>
          <w:tcPr>
            <w:tcW w:w="12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9659D" w14:textId="31073F9F" w:rsidR="00663E05" w:rsidRPr="00663E05" w:rsidRDefault="00663E05" w:rsidP="00663E05">
            <w:pPr>
              <w:suppressAutoHyphens/>
              <w:autoSpaceDN w:val="0"/>
              <w:ind w:left="0" w:firstLine="22"/>
              <w:jc w:val="center"/>
              <w:textAlignment w:val="baseline"/>
              <w:rPr>
                <w:b/>
                <w:bCs/>
                <w:sz w:val="28"/>
                <w:szCs w:val="28"/>
              </w:rPr>
            </w:pPr>
            <w:r w:rsidRPr="00663E05">
              <w:rPr>
                <w:b/>
                <w:bCs/>
                <w:sz w:val="28"/>
                <w:szCs w:val="28"/>
              </w:rPr>
              <w:t>11.30</w:t>
            </w:r>
          </w:p>
        </w:tc>
        <w:tc>
          <w:tcPr>
            <w:tcW w:w="8647" w:type="dxa"/>
            <w:tcBorders>
              <w:top w:val="single" w:sz="4" w:space="0" w:color="4472C4" w:themeColor="accent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C2F19" w14:textId="288F309C" w:rsidR="00663E05" w:rsidRPr="00663E05" w:rsidRDefault="00663E05" w:rsidP="00663E05">
            <w:pPr>
              <w:suppressAutoHyphens/>
              <w:autoSpaceDN w:val="0"/>
              <w:ind w:left="0" w:firstLine="0"/>
              <w:textAlignment w:val="baselin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663E05">
              <w:rPr>
                <w:b/>
                <w:bCs/>
                <w:color w:val="000000" w:themeColor="text1"/>
                <w:sz w:val="28"/>
                <w:szCs w:val="28"/>
              </w:rPr>
              <w:t>Zakończenie spotkania</w:t>
            </w:r>
          </w:p>
        </w:tc>
      </w:tr>
      <w:bookmarkEnd w:id="2"/>
    </w:tbl>
    <w:p w14:paraId="52A18D57" w14:textId="77777777" w:rsidR="00122289" w:rsidRDefault="00122289" w:rsidP="00FE52BD">
      <w:pPr>
        <w:tabs>
          <w:tab w:val="left" w:pos="3115"/>
        </w:tabs>
        <w:ind w:left="0" w:firstLine="0"/>
        <w:rPr>
          <w:rFonts w:asciiTheme="minorHAnsi" w:hAnsiTheme="minorHAnsi" w:cstheme="minorHAnsi"/>
          <w:sz w:val="6"/>
          <w:szCs w:val="6"/>
        </w:rPr>
      </w:pPr>
    </w:p>
    <w:p w14:paraId="25DCFF6E" w14:textId="77777777" w:rsidR="00122289" w:rsidRDefault="00122289" w:rsidP="00FE52BD">
      <w:pPr>
        <w:tabs>
          <w:tab w:val="left" w:pos="3115"/>
        </w:tabs>
        <w:ind w:left="0" w:firstLine="0"/>
        <w:rPr>
          <w:rFonts w:asciiTheme="minorHAnsi" w:hAnsiTheme="minorHAnsi" w:cstheme="minorHAnsi"/>
          <w:sz w:val="6"/>
          <w:szCs w:val="6"/>
        </w:rPr>
      </w:pPr>
    </w:p>
    <w:p w14:paraId="0A171A68" w14:textId="32A1B79C" w:rsidR="00122289" w:rsidRPr="00122289" w:rsidRDefault="00122289" w:rsidP="00FE52BD">
      <w:pPr>
        <w:tabs>
          <w:tab w:val="left" w:pos="3115"/>
        </w:tabs>
        <w:ind w:left="0" w:firstLine="0"/>
        <w:rPr>
          <w:rFonts w:asciiTheme="minorHAnsi" w:hAnsiTheme="minorHAnsi" w:cstheme="minorHAnsi"/>
        </w:rPr>
      </w:pPr>
    </w:p>
    <w:sectPr w:rsidR="00122289" w:rsidRPr="00122289" w:rsidSect="003D3A70">
      <w:headerReference w:type="default" r:id="rId8"/>
      <w:footerReference w:type="default" r:id="rId9"/>
      <w:pgSz w:w="11906" w:h="16838" w:code="9"/>
      <w:pgMar w:top="851" w:right="851" w:bottom="851" w:left="851" w:header="425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37001" w14:textId="77777777" w:rsidR="007D19BE" w:rsidRDefault="007D19BE" w:rsidP="00E02841">
      <w:r>
        <w:separator/>
      </w:r>
    </w:p>
  </w:endnote>
  <w:endnote w:type="continuationSeparator" w:id="0">
    <w:p w14:paraId="191AC893" w14:textId="77777777" w:rsidR="007D19BE" w:rsidRDefault="007D19BE" w:rsidP="00E0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0DE27" w14:textId="6151458B" w:rsidR="00DC0141" w:rsidRDefault="00DC0141" w:rsidP="00BF18A7">
    <w:pPr>
      <w:pStyle w:val="Stopka"/>
      <w:ind w:left="-284" w:firstLine="710"/>
    </w:pPr>
    <w:r>
      <w:rPr>
        <w:noProof/>
      </w:rPr>
      <w:drawing>
        <wp:inline distT="0" distB="0" distL="0" distR="0" wp14:anchorId="05E5D418" wp14:editId="6FD9C4F9">
          <wp:extent cx="5784850" cy="616290"/>
          <wp:effectExtent l="0" t="0" r="0" b="0"/>
          <wp:docPr id="1463806833" name="Obraz 1" descr="logotypy unijn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264926" name="Obraz 1" descr="logotypy unijne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9359" cy="626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8B3D87" w14:textId="77777777" w:rsidR="007D19BE" w:rsidRDefault="007D19BE" w:rsidP="00E02841">
      <w:bookmarkStart w:id="0" w:name="_Hlk493670799"/>
      <w:bookmarkEnd w:id="0"/>
      <w:r>
        <w:separator/>
      </w:r>
    </w:p>
  </w:footnote>
  <w:footnote w:type="continuationSeparator" w:id="0">
    <w:p w14:paraId="1478796C" w14:textId="77777777" w:rsidR="007D19BE" w:rsidRDefault="007D19BE" w:rsidP="00E02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36A11" w14:textId="331EB68F" w:rsidR="00E02841" w:rsidRPr="000C7E0C" w:rsidRDefault="00811ECE" w:rsidP="000C7E0C">
    <w:pPr>
      <w:pStyle w:val="Nagwek"/>
      <w:jc w:val="right"/>
    </w:pPr>
    <w:r w:rsidRPr="00E02841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3360" behindDoc="0" locked="0" layoutInCell="1" allowOverlap="1" wp14:anchorId="0CFC7423" wp14:editId="1B08F51A">
          <wp:simplePos x="0" y="0"/>
          <wp:positionH relativeFrom="column">
            <wp:posOffset>-45085</wp:posOffset>
          </wp:positionH>
          <wp:positionV relativeFrom="paragraph">
            <wp:posOffset>5715</wp:posOffset>
          </wp:positionV>
          <wp:extent cx="1162050" cy="540305"/>
          <wp:effectExtent l="0" t="0" r="0" b="0"/>
          <wp:wrapNone/>
          <wp:docPr id="1979265596" name="Obraz 1979265596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647" cy="5549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264FD0" w14:textId="77777777" w:rsidR="00DC0141" w:rsidRDefault="00DC0141" w:rsidP="00DC0141">
    <w:pPr>
      <w:pStyle w:val="Nagwek"/>
      <w:pBdr>
        <w:bottom w:val="single" w:sz="4" w:space="1" w:color="auto"/>
      </w:pBdr>
      <w:tabs>
        <w:tab w:val="clear" w:pos="9072"/>
      </w:tabs>
      <w:ind w:left="-426" w:firstLine="284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BFC0732"/>
    <w:multiLevelType w:val="hybridMultilevel"/>
    <w:tmpl w:val="1315F27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2B3FFF"/>
    <w:multiLevelType w:val="hybridMultilevel"/>
    <w:tmpl w:val="38BCFF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A295C"/>
    <w:multiLevelType w:val="hybridMultilevel"/>
    <w:tmpl w:val="C39002E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3CD7167"/>
    <w:multiLevelType w:val="hybridMultilevel"/>
    <w:tmpl w:val="B666FA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41F3B9F"/>
    <w:multiLevelType w:val="hybridMultilevel"/>
    <w:tmpl w:val="16C8646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A6E5897"/>
    <w:multiLevelType w:val="hybridMultilevel"/>
    <w:tmpl w:val="CD12CC2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F3644ED"/>
    <w:multiLevelType w:val="hybridMultilevel"/>
    <w:tmpl w:val="320A2D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B6410"/>
    <w:multiLevelType w:val="hybridMultilevel"/>
    <w:tmpl w:val="0212D82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9B32BFA"/>
    <w:multiLevelType w:val="hybridMultilevel"/>
    <w:tmpl w:val="8D3CB6C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DE45CA"/>
    <w:multiLevelType w:val="hybridMultilevel"/>
    <w:tmpl w:val="3A10E128"/>
    <w:lvl w:ilvl="0" w:tplc="C97AF24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56FB2"/>
    <w:multiLevelType w:val="hybridMultilevel"/>
    <w:tmpl w:val="7EE20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F52F07"/>
    <w:multiLevelType w:val="hybridMultilevel"/>
    <w:tmpl w:val="DD5227C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30B2629A"/>
    <w:multiLevelType w:val="hybridMultilevel"/>
    <w:tmpl w:val="02DE5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D439F"/>
    <w:multiLevelType w:val="hybridMultilevel"/>
    <w:tmpl w:val="FCB68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690A34"/>
    <w:multiLevelType w:val="hybridMultilevel"/>
    <w:tmpl w:val="451E15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743CF2"/>
    <w:multiLevelType w:val="hybridMultilevel"/>
    <w:tmpl w:val="2792773E"/>
    <w:lvl w:ilvl="0" w:tplc="CA7CA832">
      <w:start w:val="1"/>
      <w:numFmt w:val="bullet"/>
      <w:lvlText w:val="-"/>
      <w:lvlJc w:val="left"/>
      <w:pPr>
        <w:ind w:left="720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65518"/>
    <w:multiLevelType w:val="hybridMultilevel"/>
    <w:tmpl w:val="73805AC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4A1144CF"/>
    <w:multiLevelType w:val="hybridMultilevel"/>
    <w:tmpl w:val="8DB0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05368"/>
    <w:multiLevelType w:val="hybridMultilevel"/>
    <w:tmpl w:val="56E0530C"/>
    <w:lvl w:ilvl="0" w:tplc="34866DA8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CA50E4A"/>
    <w:multiLevelType w:val="hybridMultilevel"/>
    <w:tmpl w:val="D6761AA2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 w15:restartNumberingAfterBreak="0">
    <w:nsid w:val="55EB6FC1"/>
    <w:multiLevelType w:val="hybridMultilevel"/>
    <w:tmpl w:val="0DF0ED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B64FD8"/>
    <w:multiLevelType w:val="hybridMultilevel"/>
    <w:tmpl w:val="A2C85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9397B7D"/>
    <w:multiLevelType w:val="hybridMultilevel"/>
    <w:tmpl w:val="92A2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5574CB"/>
    <w:multiLevelType w:val="multilevel"/>
    <w:tmpl w:val="DD349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957056"/>
    <w:multiLevelType w:val="hybridMultilevel"/>
    <w:tmpl w:val="E7D0C8F6"/>
    <w:lvl w:ilvl="0" w:tplc="88EE77C2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1A64F44"/>
    <w:multiLevelType w:val="hybridMultilevel"/>
    <w:tmpl w:val="B840E6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B32C3F"/>
    <w:multiLevelType w:val="multilevel"/>
    <w:tmpl w:val="400A4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5A386B"/>
    <w:multiLevelType w:val="hybridMultilevel"/>
    <w:tmpl w:val="F2DA1B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067098"/>
    <w:multiLevelType w:val="hybridMultilevel"/>
    <w:tmpl w:val="88A0C9A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7742010C"/>
    <w:multiLevelType w:val="hybridMultilevel"/>
    <w:tmpl w:val="0AC0DB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7B1B3B"/>
    <w:multiLevelType w:val="hybridMultilevel"/>
    <w:tmpl w:val="2182F3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FD136B"/>
    <w:multiLevelType w:val="hybridMultilevel"/>
    <w:tmpl w:val="4AA85D1E"/>
    <w:lvl w:ilvl="0" w:tplc="04150001">
      <w:start w:val="1"/>
      <w:numFmt w:val="bullet"/>
      <w:lvlText w:val=""/>
      <w:lvlJc w:val="left"/>
      <w:pPr>
        <w:ind w:left="4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num w:numId="1" w16cid:durableId="599530803">
    <w:abstractNumId w:val="23"/>
  </w:num>
  <w:num w:numId="2" w16cid:durableId="1333068478">
    <w:abstractNumId w:val="14"/>
  </w:num>
  <w:num w:numId="3" w16cid:durableId="295452209">
    <w:abstractNumId w:val="15"/>
  </w:num>
  <w:num w:numId="4" w16cid:durableId="217784238">
    <w:abstractNumId w:val="17"/>
  </w:num>
  <w:num w:numId="5" w16cid:durableId="2017806773">
    <w:abstractNumId w:val="26"/>
  </w:num>
  <w:num w:numId="6" w16cid:durableId="1772554503">
    <w:abstractNumId w:val="27"/>
  </w:num>
  <w:num w:numId="7" w16cid:durableId="1153568402">
    <w:abstractNumId w:val="0"/>
  </w:num>
  <w:num w:numId="8" w16cid:durableId="349375616">
    <w:abstractNumId w:val="11"/>
  </w:num>
  <w:num w:numId="9" w16cid:durableId="1854104218">
    <w:abstractNumId w:val="12"/>
  </w:num>
  <w:num w:numId="10" w16cid:durableId="1617171974">
    <w:abstractNumId w:val="1"/>
  </w:num>
  <w:num w:numId="11" w16cid:durableId="342557506">
    <w:abstractNumId w:val="29"/>
  </w:num>
  <w:num w:numId="12" w16cid:durableId="1687905917">
    <w:abstractNumId w:val="8"/>
  </w:num>
  <w:num w:numId="13" w16cid:durableId="1156383977">
    <w:abstractNumId w:val="7"/>
  </w:num>
  <w:num w:numId="14" w16cid:durableId="1745294102">
    <w:abstractNumId w:val="20"/>
  </w:num>
  <w:num w:numId="15" w16cid:durableId="17188154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60258025">
    <w:abstractNumId w:val="28"/>
  </w:num>
  <w:num w:numId="17" w16cid:durableId="275407969">
    <w:abstractNumId w:val="16"/>
  </w:num>
  <w:num w:numId="18" w16cid:durableId="1845825883">
    <w:abstractNumId w:val="6"/>
  </w:num>
  <w:num w:numId="19" w16cid:durableId="15717716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40881866">
    <w:abstractNumId w:val="3"/>
  </w:num>
  <w:num w:numId="21" w16cid:durableId="397439015">
    <w:abstractNumId w:val="30"/>
  </w:num>
  <w:num w:numId="22" w16cid:durableId="139816699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3698620">
    <w:abstractNumId w:val="2"/>
  </w:num>
  <w:num w:numId="24" w16cid:durableId="1451440671">
    <w:abstractNumId w:val="10"/>
  </w:num>
  <w:num w:numId="25" w16cid:durableId="1391268613">
    <w:abstractNumId w:val="5"/>
  </w:num>
  <w:num w:numId="26" w16cid:durableId="459348253">
    <w:abstractNumId w:val="21"/>
  </w:num>
  <w:num w:numId="27" w16cid:durableId="2013557595">
    <w:abstractNumId w:val="24"/>
  </w:num>
  <w:num w:numId="28" w16cid:durableId="543827936">
    <w:abstractNumId w:val="4"/>
  </w:num>
  <w:num w:numId="29" w16cid:durableId="1323582200">
    <w:abstractNumId w:val="22"/>
  </w:num>
  <w:num w:numId="30" w16cid:durableId="1491630486">
    <w:abstractNumId w:val="13"/>
  </w:num>
  <w:num w:numId="31" w16cid:durableId="1207064823">
    <w:abstractNumId w:val="19"/>
  </w:num>
  <w:num w:numId="32" w16cid:durableId="33110528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C9"/>
    <w:rsid w:val="0000294C"/>
    <w:rsid w:val="00013FDF"/>
    <w:rsid w:val="0001431B"/>
    <w:rsid w:val="000156F7"/>
    <w:rsid w:val="00015A97"/>
    <w:rsid w:val="000167C9"/>
    <w:rsid w:val="00025E5D"/>
    <w:rsid w:val="00027E45"/>
    <w:rsid w:val="00034EDF"/>
    <w:rsid w:val="00035E20"/>
    <w:rsid w:val="000422DF"/>
    <w:rsid w:val="00042A04"/>
    <w:rsid w:val="00045DA7"/>
    <w:rsid w:val="00047534"/>
    <w:rsid w:val="00050F13"/>
    <w:rsid w:val="000512D8"/>
    <w:rsid w:val="00052EF0"/>
    <w:rsid w:val="00053B6F"/>
    <w:rsid w:val="00057656"/>
    <w:rsid w:val="000607B8"/>
    <w:rsid w:val="00063614"/>
    <w:rsid w:val="00064FEB"/>
    <w:rsid w:val="00073C2F"/>
    <w:rsid w:val="0007724A"/>
    <w:rsid w:val="00077B5A"/>
    <w:rsid w:val="000810EF"/>
    <w:rsid w:val="00083DE6"/>
    <w:rsid w:val="00083F93"/>
    <w:rsid w:val="00092C5A"/>
    <w:rsid w:val="00092FC3"/>
    <w:rsid w:val="000A0E05"/>
    <w:rsid w:val="000A6BF1"/>
    <w:rsid w:val="000A7076"/>
    <w:rsid w:val="000C7052"/>
    <w:rsid w:val="000C7E0C"/>
    <w:rsid w:val="000D17C1"/>
    <w:rsid w:val="000D19A9"/>
    <w:rsid w:val="000D7223"/>
    <w:rsid w:val="000D7335"/>
    <w:rsid w:val="000E0F5D"/>
    <w:rsid w:val="000F26FC"/>
    <w:rsid w:val="000F29A7"/>
    <w:rsid w:val="000F52CD"/>
    <w:rsid w:val="000F7479"/>
    <w:rsid w:val="000F7D70"/>
    <w:rsid w:val="00102DB2"/>
    <w:rsid w:val="00103E9C"/>
    <w:rsid w:val="001104EA"/>
    <w:rsid w:val="00111661"/>
    <w:rsid w:val="001135B5"/>
    <w:rsid w:val="00115177"/>
    <w:rsid w:val="00122289"/>
    <w:rsid w:val="00134DDC"/>
    <w:rsid w:val="00135778"/>
    <w:rsid w:val="0013761D"/>
    <w:rsid w:val="001433C7"/>
    <w:rsid w:val="00147ECB"/>
    <w:rsid w:val="00156564"/>
    <w:rsid w:val="001626E1"/>
    <w:rsid w:val="0016659B"/>
    <w:rsid w:val="00167CF1"/>
    <w:rsid w:val="0017704E"/>
    <w:rsid w:val="00181BF5"/>
    <w:rsid w:val="00185C29"/>
    <w:rsid w:val="00191746"/>
    <w:rsid w:val="0019316D"/>
    <w:rsid w:val="00194FF8"/>
    <w:rsid w:val="00196228"/>
    <w:rsid w:val="001A3529"/>
    <w:rsid w:val="001A643A"/>
    <w:rsid w:val="001B6EF6"/>
    <w:rsid w:val="001B79FE"/>
    <w:rsid w:val="001B7DBD"/>
    <w:rsid w:val="001C32A0"/>
    <w:rsid w:val="001C7FF1"/>
    <w:rsid w:val="001D0763"/>
    <w:rsid w:val="001D1BB0"/>
    <w:rsid w:val="001D65AB"/>
    <w:rsid w:val="001D69B0"/>
    <w:rsid w:val="001D6ADB"/>
    <w:rsid w:val="001D6CA5"/>
    <w:rsid w:val="001E0805"/>
    <w:rsid w:val="001E26C6"/>
    <w:rsid w:val="001E7D31"/>
    <w:rsid w:val="001F2D06"/>
    <w:rsid w:val="001F2F7E"/>
    <w:rsid w:val="001F3E32"/>
    <w:rsid w:val="001F54D2"/>
    <w:rsid w:val="00201791"/>
    <w:rsid w:val="00205BF7"/>
    <w:rsid w:val="002065AA"/>
    <w:rsid w:val="0021484B"/>
    <w:rsid w:val="00215714"/>
    <w:rsid w:val="00223219"/>
    <w:rsid w:val="00223563"/>
    <w:rsid w:val="00223F3C"/>
    <w:rsid w:val="00226BEE"/>
    <w:rsid w:val="00236993"/>
    <w:rsid w:val="0024322E"/>
    <w:rsid w:val="0024518B"/>
    <w:rsid w:val="002537A3"/>
    <w:rsid w:val="00255587"/>
    <w:rsid w:val="002604F0"/>
    <w:rsid w:val="00261DB2"/>
    <w:rsid w:val="002657DF"/>
    <w:rsid w:val="002665AC"/>
    <w:rsid w:val="00271DBC"/>
    <w:rsid w:val="0027243C"/>
    <w:rsid w:val="00275C61"/>
    <w:rsid w:val="00277D1A"/>
    <w:rsid w:val="00281A0A"/>
    <w:rsid w:val="00283A1E"/>
    <w:rsid w:val="00284D46"/>
    <w:rsid w:val="00294114"/>
    <w:rsid w:val="002A2647"/>
    <w:rsid w:val="002A6356"/>
    <w:rsid w:val="002B0F3B"/>
    <w:rsid w:val="002B1F6A"/>
    <w:rsid w:val="002B2FE0"/>
    <w:rsid w:val="002B75E2"/>
    <w:rsid w:val="002B7A22"/>
    <w:rsid w:val="002C289A"/>
    <w:rsid w:val="002C3FFB"/>
    <w:rsid w:val="002D1542"/>
    <w:rsid w:val="002D5719"/>
    <w:rsid w:val="002D6AFF"/>
    <w:rsid w:val="002E4BF4"/>
    <w:rsid w:val="002E5C1F"/>
    <w:rsid w:val="002F33DB"/>
    <w:rsid w:val="002F5DAE"/>
    <w:rsid w:val="002F79CD"/>
    <w:rsid w:val="003053B4"/>
    <w:rsid w:val="003061A7"/>
    <w:rsid w:val="00306D1C"/>
    <w:rsid w:val="00310683"/>
    <w:rsid w:val="003125B7"/>
    <w:rsid w:val="003128EE"/>
    <w:rsid w:val="00316C1D"/>
    <w:rsid w:val="00317AE7"/>
    <w:rsid w:val="00327D77"/>
    <w:rsid w:val="003352F9"/>
    <w:rsid w:val="00335B67"/>
    <w:rsid w:val="00336E5E"/>
    <w:rsid w:val="0034364A"/>
    <w:rsid w:val="0034475C"/>
    <w:rsid w:val="00350E26"/>
    <w:rsid w:val="003540C8"/>
    <w:rsid w:val="0035548A"/>
    <w:rsid w:val="003572D5"/>
    <w:rsid w:val="00364DBB"/>
    <w:rsid w:val="00372D1D"/>
    <w:rsid w:val="00390C67"/>
    <w:rsid w:val="00392DFF"/>
    <w:rsid w:val="00393593"/>
    <w:rsid w:val="003A2CB0"/>
    <w:rsid w:val="003A5C1C"/>
    <w:rsid w:val="003A7F8E"/>
    <w:rsid w:val="003B0E7D"/>
    <w:rsid w:val="003B44E9"/>
    <w:rsid w:val="003B585E"/>
    <w:rsid w:val="003C2007"/>
    <w:rsid w:val="003C2A51"/>
    <w:rsid w:val="003C5E06"/>
    <w:rsid w:val="003D3A70"/>
    <w:rsid w:val="003E104D"/>
    <w:rsid w:val="003F4E0B"/>
    <w:rsid w:val="003F672D"/>
    <w:rsid w:val="00405B49"/>
    <w:rsid w:val="00414F81"/>
    <w:rsid w:val="00423293"/>
    <w:rsid w:val="00433782"/>
    <w:rsid w:val="0043500C"/>
    <w:rsid w:val="00437DA6"/>
    <w:rsid w:val="004439BF"/>
    <w:rsid w:val="00451D09"/>
    <w:rsid w:val="00455845"/>
    <w:rsid w:val="004561A7"/>
    <w:rsid w:val="00460E21"/>
    <w:rsid w:val="00465EF2"/>
    <w:rsid w:val="004663DE"/>
    <w:rsid w:val="0046780B"/>
    <w:rsid w:val="00471683"/>
    <w:rsid w:val="0047182E"/>
    <w:rsid w:val="004766EA"/>
    <w:rsid w:val="00483A7E"/>
    <w:rsid w:val="0048563E"/>
    <w:rsid w:val="00485C01"/>
    <w:rsid w:val="0048765F"/>
    <w:rsid w:val="00487EAA"/>
    <w:rsid w:val="00492563"/>
    <w:rsid w:val="004A59FA"/>
    <w:rsid w:val="004B00A3"/>
    <w:rsid w:val="004B231F"/>
    <w:rsid w:val="004B530F"/>
    <w:rsid w:val="004B53C8"/>
    <w:rsid w:val="004B56D0"/>
    <w:rsid w:val="004C027E"/>
    <w:rsid w:val="004C084D"/>
    <w:rsid w:val="004C24F5"/>
    <w:rsid w:val="004D0884"/>
    <w:rsid w:val="004D2414"/>
    <w:rsid w:val="004D659D"/>
    <w:rsid w:val="004E2AC7"/>
    <w:rsid w:val="004E7853"/>
    <w:rsid w:val="004F38AE"/>
    <w:rsid w:val="004F68C8"/>
    <w:rsid w:val="005312BA"/>
    <w:rsid w:val="00534A23"/>
    <w:rsid w:val="00536499"/>
    <w:rsid w:val="0053783E"/>
    <w:rsid w:val="005464A9"/>
    <w:rsid w:val="00551378"/>
    <w:rsid w:val="005551CD"/>
    <w:rsid w:val="00555722"/>
    <w:rsid w:val="00562973"/>
    <w:rsid w:val="005673F7"/>
    <w:rsid w:val="00571D53"/>
    <w:rsid w:val="00574A25"/>
    <w:rsid w:val="005812B4"/>
    <w:rsid w:val="005860F9"/>
    <w:rsid w:val="005935C9"/>
    <w:rsid w:val="005A71EC"/>
    <w:rsid w:val="005A7424"/>
    <w:rsid w:val="005B1CF0"/>
    <w:rsid w:val="005B5C6B"/>
    <w:rsid w:val="005B6BAC"/>
    <w:rsid w:val="005E17A8"/>
    <w:rsid w:val="005E4133"/>
    <w:rsid w:val="005E4FF1"/>
    <w:rsid w:val="005F01BE"/>
    <w:rsid w:val="005F52A2"/>
    <w:rsid w:val="005F7A6C"/>
    <w:rsid w:val="00601D7C"/>
    <w:rsid w:val="0060606F"/>
    <w:rsid w:val="00613802"/>
    <w:rsid w:val="00622527"/>
    <w:rsid w:val="00632D9C"/>
    <w:rsid w:val="00635E26"/>
    <w:rsid w:val="006420E7"/>
    <w:rsid w:val="00643611"/>
    <w:rsid w:val="0064640D"/>
    <w:rsid w:val="00650D8B"/>
    <w:rsid w:val="00663892"/>
    <w:rsid w:val="00663E05"/>
    <w:rsid w:val="00664E48"/>
    <w:rsid w:val="00665B23"/>
    <w:rsid w:val="006735C6"/>
    <w:rsid w:val="00673814"/>
    <w:rsid w:val="006828E7"/>
    <w:rsid w:val="00682BAD"/>
    <w:rsid w:val="00690ADA"/>
    <w:rsid w:val="00691E1A"/>
    <w:rsid w:val="00691F82"/>
    <w:rsid w:val="00697DFD"/>
    <w:rsid w:val="006A4CCD"/>
    <w:rsid w:val="006A6E1E"/>
    <w:rsid w:val="006A6E8F"/>
    <w:rsid w:val="006B0AF0"/>
    <w:rsid w:val="006B2679"/>
    <w:rsid w:val="006B49BB"/>
    <w:rsid w:val="006B5870"/>
    <w:rsid w:val="006C0806"/>
    <w:rsid w:val="006C11B0"/>
    <w:rsid w:val="006C52C8"/>
    <w:rsid w:val="006D2A7A"/>
    <w:rsid w:val="006E0388"/>
    <w:rsid w:val="006E0815"/>
    <w:rsid w:val="006F228D"/>
    <w:rsid w:val="006F547D"/>
    <w:rsid w:val="006F6268"/>
    <w:rsid w:val="007033A5"/>
    <w:rsid w:val="00710B4D"/>
    <w:rsid w:val="00734F95"/>
    <w:rsid w:val="007359F6"/>
    <w:rsid w:val="00737023"/>
    <w:rsid w:val="00737C09"/>
    <w:rsid w:val="007406BB"/>
    <w:rsid w:val="00741D3F"/>
    <w:rsid w:val="00743DAF"/>
    <w:rsid w:val="007550D6"/>
    <w:rsid w:val="00755E72"/>
    <w:rsid w:val="00757149"/>
    <w:rsid w:val="00760794"/>
    <w:rsid w:val="007655B1"/>
    <w:rsid w:val="007719A9"/>
    <w:rsid w:val="0077557E"/>
    <w:rsid w:val="007769EF"/>
    <w:rsid w:val="007804B0"/>
    <w:rsid w:val="007806C4"/>
    <w:rsid w:val="007823E4"/>
    <w:rsid w:val="00787485"/>
    <w:rsid w:val="007A3111"/>
    <w:rsid w:val="007A7866"/>
    <w:rsid w:val="007B6E9A"/>
    <w:rsid w:val="007C5595"/>
    <w:rsid w:val="007C6D73"/>
    <w:rsid w:val="007C7883"/>
    <w:rsid w:val="007C7981"/>
    <w:rsid w:val="007D0272"/>
    <w:rsid w:val="007D19BE"/>
    <w:rsid w:val="007D1B03"/>
    <w:rsid w:val="007D2288"/>
    <w:rsid w:val="007D569A"/>
    <w:rsid w:val="007E0795"/>
    <w:rsid w:val="007E116D"/>
    <w:rsid w:val="007F5342"/>
    <w:rsid w:val="008067D5"/>
    <w:rsid w:val="008074D5"/>
    <w:rsid w:val="00811ECE"/>
    <w:rsid w:val="008207E7"/>
    <w:rsid w:val="0082311E"/>
    <w:rsid w:val="0082313F"/>
    <w:rsid w:val="00825431"/>
    <w:rsid w:val="00833FE0"/>
    <w:rsid w:val="00835CC8"/>
    <w:rsid w:val="00841500"/>
    <w:rsid w:val="0084792D"/>
    <w:rsid w:val="008548F0"/>
    <w:rsid w:val="008629AE"/>
    <w:rsid w:val="00862B32"/>
    <w:rsid w:val="00862EDD"/>
    <w:rsid w:val="0086741E"/>
    <w:rsid w:val="0087011E"/>
    <w:rsid w:val="00870A9D"/>
    <w:rsid w:val="00877D13"/>
    <w:rsid w:val="00880247"/>
    <w:rsid w:val="0088162F"/>
    <w:rsid w:val="008925F0"/>
    <w:rsid w:val="00894B1B"/>
    <w:rsid w:val="008A0500"/>
    <w:rsid w:val="008B16A0"/>
    <w:rsid w:val="008B3400"/>
    <w:rsid w:val="008B3CE2"/>
    <w:rsid w:val="008B4F89"/>
    <w:rsid w:val="008B5A26"/>
    <w:rsid w:val="008C3E4B"/>
    <w:rsid w:val="008C584F"/>
    <w:rsid w:val="008C6C73"/>
    <w:rsid w:val="008D0065"/>
    <w:rsid w:val="008E1241"/>
    <w:rsid w:val="008E5FA3"/>
    <w:rsid w:val="008E7A7B"/>
    <w:rsid w:val="008F2B59"/>
    <w:rsid w:val="008F2FAE"/>
    <w:rsid w:val="00905B75"/>
    <w:rsid w:val="009073CA"/>
    <w:rsid w:val="0090761F"/>
    <w:rsid w:val="009125DF"/>
    <w:rsid w:val="00921D6D"/>
    <w:rsid w:val="009352BC"/>
    <w:rsid w:val="0093733A"/>
    <w:rsid w:val="009408C5"/>
    <w:rsid w:val="0094725D"/>
    <w:rsid w:val="00950C7D"/>
    <w:rsid w:val="0095449D"/>
    <w:rsid w:val="00966380"/>
    <w:rsid w:val="00970E56"/>
    <w:rsid w:val="009734F8"/>
    <w:rsid w:val="0097492C"/>
    <w:rsid w:val="00985BE9"/>
    <w:rsid w:val="00985F19"/>
    <w:rsid w:val="0098747D"/>
    <w:rsid w:val="00991165"/>
    <w:rsid w:val="009A7E82"/>
    <w:rsid w:val="009B1177"/>
    <w:rsid w:val="009B194E"/>
    <w:rsid w:val="009B47B7"/>
    <w:rsid w:val="009B6509"/>
    <w:rsid w:val="009C0A6D"/>
    <w:rsid w:val="009C3102"/>
    <w:rsid w:val="009C4FF2"/>
    <w:rsid w:val="009D0044"/>
    <w:rsid w:val="009D1ED4"/>
    <w:rsid w:val="009D5A13"/>
    <w:rsid w:val="009D779F"/>
    <w:rsid w:val="009F1942"/>
    <w:rsid w:val="009F4084"/>
    <w:rsid w:val="00A02C15"/>
    <w:rsid w:val="00A07EC9"/>
    <w:rsid w:val="00A15AB3"/>
    <w:rsid w:val="00A218EC"/>
    <w:rsid w:val="00A234D2"/>
    <w:rsid w:val="00A25120"/>
    <w:rsid w:val="00A32A0C"/>
    <w:rsid w:val="00A36532"/>
    <w:rsid w:val="00A414DD"/>
    <w:rsid w:val="00A50E0D"/>
    <w:rsid w:val="00A61C0B"/>
    <w:rsid w:val="00A624C8"/>
    <w:rsid w:val="00A71090"/>
    <w:rsid w:val="00A81C02"/>
    <w:rsid w:val="00A8362E"/>
    <w:rsid w:val="00A843FF"/>
    <w:rsid w:val="00A87FC8"/>
    <w:rsid w:val="00A90390"/>
    <w:rsid w:val="00AA620B"/>
    <w:rsid w:val="00AB43B2"/>
    <w:rsid w:val="00AB5F70"/>
    <w:rsid w:val="00AB79A2"/>
    <w:rsid w:val="00AC158B"/>
    <w:rsid w:val="00AC4BC4"/>
    <w:rsid w:val="00AD0606"/>
    <w:rsid w:val="00AD1936"/>
    <w:rsid w:val="00AE1B50"/>
    <w:rsid w:val="00AE2F1D"/>
    <w:rsid w:val="00AE304C"/>
    <w:rsid w:val="00AE5397"/>
    <w:rsid w:val="00B034A2"/>
    <w:rsid w:val="00B04C3A"/>
    <w:rsid w:val="00B06E0B"/>
    <w:rsid w:val="00B167A4"/>
    <w:rsid w:val="00B20486"/>
    <w:rsid w:val="00B20B8F"/>
    <w:rsid w:val="00B217EC"/>
    <w:rsid w:val="00B220F7"/>
    <w:rsid w:val="00B230D4"/>
    <w:rsid w:val="00B2383F"/>
    <w:rsid w:val="00B24088"/>
    <w:rsid w:val="00B34009"/>
    <w:rsid w:val="00B365F4"/>
    <w:rsid w:val="00B407D1"/>
    <w:rsid w:val="00B40F19"/>
    <w:rsid w:val="00B43554"/>
    <w:rsid w:val="00B50ECA"/>
    <w:rsid w:val="00B54D1B"/>
    <w:rsid w:val="00B55712"/>
    <w:rsid w:val="00B71704"/>
    <w:rsid w:val="00B75882"/>
    <w:rsid w:val="00B77A5C"/>
    <w:rsid w:val="00B811AD"/>
    <w:rsid w:val="00B81B45"/>
    <w:rsid w:val="00B91C31"/>
    <w:rsid w:val="00B92B42"/>
    <w:rsid w:val="00BA0C69"/>
    <w:rsid w:val="00BA1685"/>
    <w:rsid w:val="00BA5F2E"/>
    <w:rsid w:val="00BA64EE"/>
    <w:rsid w:val="00BA77F5"/>
    <w:rsid w:val="00BB1ACD"/>
    <w:rsid w:val="00BB3B69"/>
    <w:rsid w:val="00BC198E"/>
    <w:rsid w:val="00BC2387"/>
    <w:rsid w:val="00BC63B6"/>
    <w:rsid w:val="00BD13CE"/>
    <w:rsid w:val="00BE36EA"/>
    <w:rsid w:val="00BF00D7"/>
    <w:rsid w:val="00BF18A7"/>
    <w:rsid w:val="00C0057E"/>
    <w:rsid w:val="00C06BA4"/>
    <w:rsid w:val="00C11684"/>
    <w:rsid w:val="00C12099"/>
    <w:rsid w:val="00C14478"/>
    <w:rsid w:val="00C1770D"/>
    <w:rsid w:val="00C20AA7"/>
    <w:rsid w:val="00C20D17"/>
    <w:rsid w:val="00C23F8C"/>
    <w:rsid w:val="00C249AF"/>
    <w:rsid w:val="00C3297D"/>
    <w:rsid w:val="00C403ED"/>
    <w:rsid w:val="00C40EEB"/>
    <w:rsid w:val="00C50FBD"/>
    <w:rsid w:val="00C51EA2"/>
    <w:rsid w:val="00C53814"/>
    <w:rsid w:val="00C54A4D"/>
    <w:rsid w:val="00C60DEB"/>
    <w:rsid w:val="00C749F8"/>
    <w:rsid w:val="00C82F89"/>
    <w:rsid w:val="00C831FA"/>
    <w:rsid w:val="00C867B6"/>
    <w:rsid w:val="00C90315"/>
    <w:rsid w:val="00C96A2D"/>
    <w:rsid w:val="00C97C27"/>
    <w:rsid w:val="00CA39A2"/>
    <w:rsid w:val="00CA45F2"/>
    <w:rsid w:val="00CC3157"/>
    <w:rsid w:val="00CC4D6B"/>
    <w:rsid w:val="00CD520F"/>
    <w:rsid w:val="00CD6D55"/>
    <w:rsid w:val="00CE248A"/>
    <w:rsid w:val="00CE4E35"/>
    <w:rsid w:val="00CF4098"/>
    <w:rsid w:val="00CF5198"/>
    <w:rsid w:val="00D07F1E"/>
    <w:rsid w:val="00D275D6"/>
    <w:rsid w:val="00D27A2E"/>
    <w:rsid w:val="00D27B90"/>
    <w:rsid w:val="00D32250"/>
    <w:rsid w:val="00D33FEF"/>
    <w:rsid w:val="00D354E1"/>
    <w:rsid w:val="00D44314"/>
    <w:rsid w:val="00D45555"/>
    <w:rsid w:val="00D46CE5"/>
    <w:rsid w:val="00D47233"/>
    <w:rsid w:val="00D63E2B"/>
    <w:rsid w:val="00D64D99"/>
    <w:rsid w:val="00D6725F"/>
    <w:rsid w:val="00D76A4A"/>
    <w:rsid w:val="00D819BA"/>
    <w:rsid w:val="00D8206A"/>
    <w:rsid w:val="00D8607A"/>
    <w:rsid w:val="00D87F29"/>
    <w:rsid w:val="00D90185"/>
    <w:rsid w:val="00D9091D"/>
    <w:rsid w:val="00D918AD"/>
    <w:rsid w:val="00D92689"/>
    <w:rsid w:val="00D97EE2"/>
    <w:rsid w:val="00DA11D2"/>
    <w:rsid w:val="00DA2058"/>
    <w:rsid w:val="00DB43F5"/>
    <w:rsid w:val="00DB6955"/>
    <w:rsid w:val="00DC0141"/>
    <w:rsid w:val="00DC505E"/>
    <w:rsid w:val="00DC5F6D"/>
    <w:rsid w:val="00DC7D4D"/>
    <w:rsid w:val="00DD040C"/>
    <w:rsid w:val="00DD2171"/>
    <w:rsid w:val="00DD41E4"/>
    <w:rsid w:val="00DD4DFA"/>
    <w:rsid w:val="00DE05F9"/>
    <w:rsid w:val="00DE0E43"/>
    <w:rsid w:val="00DE3A0D"/>
    <w:rsid w:val="00DF7071"/>
    <w:rsid w:val="00E01F33"/>
    <w:rsid w:val="00E02841"/>
    <w:rsid w:val="00E03919"/>
    <w:rsid w:val="00E04C88"/>
    <w:rsid w:val="00E054C0"/>
    <w:rsid w:val="00E10EA2"/>
    <w:rsid w:val="00E13FE5"/>
    <w:rsid w:val="00E14D54"/>
    <w:rsid w:val="00E15043"/>
    <w:rsid w:val="00E16602"/>
    <w:rsid w:val="00E16E26"/>
    <w:rsid w:val="00E215D1"/>
    <w:rsid w:val="00E2619D"/>
    <w:rsid w:val="00E3422F"/>
    <w:rsid w:val="00E37B84"/>
    <w:rsid w:val="00E44C62"/>
    <w:rsid w:val="00E474A6"/>
    <w:rsid w:val="00E54780"/>
    <w:rsid w:val="00E66A59"/>
    <w:rsid w:val="00E66BAE"/>
    <w:rsid w:val="00E7593A"/>
    <w:rsid w:val="00E8635E"/>
    <w:rsid w:val="00E90D9B"/>
    <w:rsid w:val="00EA038E"/>
    <w:rsid w:val="00EB2A0E"/>
    <w:rsid w:val="00EB7AC8"/>
    <w:rsid w:val="00EC0DD2"/>
    <w:rsid w:val="00EC1048"/>
    <w:rsid w:val="00EC4FA0"/>
    <w:rsid w:val="00EC5F2D"/>
    <w:rsid w:val="00EC7461"/>
    <w:rsid w:val="00EC7750"/>
    <w:rsid w:val="00ED0923"/>
    <w:rsid w:val="00ED1704"/>
    <w:rsid w:val="00ED1F17"/>
    <w:rsid w:val="00EE3A51"/>
    <w:rsid w:val="00EF715D"/>
    <w:rsid w:val="00F03A82"/>
    <w:rsid w:val="00F07FF6"/>
    <w:rsid w:val="00F2306B"/>
    <w:rsid w:val="00F30BB0"/>
    <w:rsid w:val="00F37293"/>
    <w:rsid w:val="00F44B8B"/>
    <w:rsid w:val="00F4680E"/>
    <w:rsid w:val="00F53889"/>
    <w:rsid w:val="00F549C8"/>
    <w:rsid w:val="00F73BFD"/>
    <w:rsid w:val="00F81DF3"/>
    <w:rsid w:val="00F83875"/>
    <w:rsid w:val="00F92F27"/>
    <w:rsid w:val="00F97A8F"/>
    <w:rsid w:val="00FA1480"/>
    <w:rsid w:val="00FA6CA9"/>
    <w:rsid w:val="00FA70B3"/>
    <w:rsid w:val="00FB0B84"/>
    <w:rsid w:val="00FB7B39"/>
    <w:rsid w:val="00FC297C"/>
    <w:rsid w:val="00FD3F22"/>
    <w:rsid w:val="00FD4343"/>
    <w:rsid w:val="00FE14DB"/>
    <w:rsid w:val="00FE1DF9"/>
    <w:rsid w:val="00FE2C2E"/>
    <w:rsid w:val="00FE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190806"/>
  <w15:docId w15:val="{B71395AB-DF3D-4A3E-97F5-B30CBA194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892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F3E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2841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2841"/>
  </w:style>
  <w:style w:type="paragraph" w:styleId="Stopka">
    <w:name w:val="footer"/>
    <w:basedOn w:val="Normalny"/>
    <w:link w:val="StopkaZnak"/>
    <w:uiPriority w:val="99"/>
    <w:unhideWhenUsed/>
    <w:rsid w:val="00E02841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2841"/>
  </w:style>
  <w:style w:type="table" w:styleId="Tabela-Siatka">
    <w:name w:val="Table Grid"/>
    <w:basedOn w:val="Standardowy"/>
    <w:uiPriority w:val="39"/>
    <w:rsid w:val="00A4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665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59B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EC4FA0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D97EE2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C238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C3E4B"/>
    <w:rPr>
      <w:color w:val="954F72" w:themeColor="followed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F8387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E1241"/>
    <w:rPr>
      <w:color w:val="605E5C"/>
      <w:shd w:val="clear" w:color="auto" w:fill="E1DFDD"/>
    </w:rPr>
  </w:style>
  <w:style w:type="paragraph" w:customStyle="1" w:styleId="Default">
    <w:name w:val="Default"/>
    <w:rsid w:val="008674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2">
    <w:name w:val="h2"/>
    <w:rsid w:val="007823E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50E0D"/>
    <w:pPr>
      <w:ind w:left="0" w:firstLine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50E0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50E0D"/>
    <w:rPr>
      <w:vertAlign w:val="superscript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60DEB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5860F9"/>
    <w:pPr>
      <w:spacing w:before="100" w:beforeAutospacing="1" w:after="100" w:afterAutospacing="1"/>
      <w:ind w:left="0" w:firstLine="0"/>
    </w:pPr>
  </w:style>
  <w:style w:type="character" w:styleId="Pogrubienie">
    <w:name w:val="Strong"/>
    <w:basedOn w:val="Domylnaczcionkaakapitu"/>
    <w:uiPriority w:val="22"/>
    <w:qFormat/>
    <w:rsid w:val="00015A97"/>
    <w:rPr>
      <w:b/>
      <w:bCs/>
    </w:rPr>
  </w:style>
  <w:style w:type="character" w:styleId="Uwydatnienie">
    <w:name w:val="Emphasis"/>
    <w:basedOn w:val="Domylnaczcionkaakapitu"/>
    <w:uiPriority w:val="20"/>
    <w:qFormat/>
    <w:rsid w:val="00015A97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F3E3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3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ga.sniadecka\Desktop\E-MAILE\DZIA&#321;ANIE%204.2%202019\A%20SZABL&#260;%20dla%20Olg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08EE0-4DE8-4854-9E99-44DB02981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SZABLĄ dla Olgi</Template>
  <TotalTime>64</TotalTime>
  <Pages>1</Pages>
  <Words>84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Sniadecka</dc:creator>
  <cp:keywords/>
  <dc:description/>
  <cp:lastModifiedBy>Olga Śniadecka</cp:lastModifiedBy>
  <cp:revision>17</cp:revision>
  <cp:lastPrinted>2025-01-10T10:01:00Z</cp:lastPrinted>
  <dcterms:created xsi:type="dcterms:W3CDTF">2025-01-02T08:57:00Z</dcterms:created>
  <dcterms:modified xsi:type="dcterms:W3CDTF">2025-01-10T12:07:00Z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2e05055-e449-4922-9b24-eaf69810da98_Enabled">
    <vt:lpwstr>true</vt:lpwstr>
  </property>
  <property fmtid="{D5CDD505-2E9C-101B-9397-08002B2CF9AE}" pid="3" name="MSIP_Label_e2e05055-e449-4922-9b24-eaf69810da98_SetDate">
    <vt:lpwstr>2024-01-16T12:58:37Z</vt:lpwstr>
  </property>
  <property fmtid="{D5CDD505-2E9C-101B-9397-08002B2CF9AE}" pid="4" name="MSIP_Label_e2e05055-e449-4922-9b24-eaf69810da98_Method">
    <vt:lpwstr>Privileged</vt:lpwstr>
  </property>
  <property fmtid="{D5CDD505-2E9C-101B-9397-08002B2CF9AE}" pid="5" name="MSIP_Label_e2e05055-e449-4922-9b24-eaf69810da98_Name">
    <vt:lpwstr>e2e05055-e449-4922-9b24-eaf69810da98</vt:lpwstr>
  </property>
  <property fmtid="{D5CDD505-2E9C-101B-9397-08002B2CF9AE}" pid="6" name="MSIP_Label_e2e05055-e449-4922-9b24-eaf69810da98_SiteId">
    <vt:lpwstr>29bb5b9c-200a-4906-89ef-c651c86ab301</vt:lpwstr>
  </property>
  <property fmtid="{D5CDD505-2E9C-101B-9397-08002B2CF9AE}" pid="7" name="MSIP_Label_e2e05055-e449-4922-9b24-eaf69810da98_ActionId">
    <vt:lpwstr>6fbefb09-14e0-43ff-9f47-47e90e34c2ba</vt:lpwstr>
  </property>
  <property fmtid="{D5CDD505-2E9C-101B-9397-08002B2CF9AE}" pid="8" name="MSIP_Label_e2e05055-e449-4922-9b24-eaf69810da98_ContentBits">
    <vt:lpwstr>0</vt:lpwstr>
  </property>
</Properties>
</file>