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ukadu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213"/>
        <w:gridCol w:w="213"/>
        <w:gridCol w:w="5104"/>
        <w:gridCol w:w="718"/>
        <w:gridCol w:w="3900"/>
      </w:tblGrid>
      <w:tr w:rsidR="009339C7" w:rsidRPr="00B301D2" w:rsidTr="00246B1C">
        <w:trPr>
          <w:trHeight w:hRule="exact" w:val="10800"/>
        </w:trPr>
        <w:tc>
          <w:tcPr>
            <w:tcW w:w="3741" w:type="dxa"/>
          </w:tcPr>
          <w:tbl>
            <w:tblPr>
              <w:tblStyle w:val="Tabelaukad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9339C7" w:rsidRPr="00B301D2">
              <w:trPr>
                <w:trHeight w:hRule="exact" w:val="9864"/>
              </w:trPr>
              <w:tc>
                <w:tcPr>
                  <w:tcW w:w="5000" w:type="pct"/>
                  <w:shd w:val="clear" w:color="auto" w:fill="5B9BD5" w:themeFill="accent1"/>
                </w:tcPr>
                <w:p w:rsidR="009339C7" w:rsidRPr="00B301D2" w:rsidRDefault="009339C7" w:rsidP="009339C7">
                  <w:pPr>
                    <w:pStyle w:val="Nagwekbloku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O projekcie</w:t>
                  </w:r>
                </w:p>
                <w:p w:rsidR="009339C7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00" w:afterAutospacing="1"/>
                    <w:ind w:left="505" w:right="505"/>
                    <w:rPr>
                      <w:b/>
                      <w:i/>
                      <w:lang w:val="pl-PL"/>
                    </w:rPr>
                  </w:pPr>
                </w:p>
                <w:p w:rsidR="009339C7" w:rsidRPr="00DC3E73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00" w:afterAutospacing="1"/>
                    <w:ind w:left="505" w:right="505"/>
                    <w:rPr>
                      <w:lang w:val="pl-PL"/>
                    </w:rPr>
                  </w:pPr>
                  <w:r w:rsidRPr="00DC3E73">
                    <w:rPr>
                      <w:b/>
                      <w:i/>
                      <w:lang w:val="pl-PL"/>
                    </w:rPr>
                    <w:t>Staż na start</w:t>
                  </w:r>
                  <w:r w:rsidR="001214B1">
                    <w:rPr>
                      <w:b/>
                      <w:i/>
                      <w:lang w:val="pl-PL"/>
                    </w:rPr>
                    <w:t xml:space="preserve"> II</w:t>
                  </w:r>
                  <w:r w:rsidRPr="00DC3E73">
                    <w:rPr>
                      <w:i/>
                      <w:lang w:val="pl-PL"/>
                    </w:rPr>
                    <w:t xml:space="preserve"> </w:t>
                  </w:r>
                  <w:r w:rsidRPr="00DC3E73">
                    <w:rPr>
                      <w:lang w:val="pl-PL"/>
                    </w:rPr>
                    <w:t xml:space="preserve">to </w:t>
                  </w:r>
                  <w:r w:rsidR="001214B1">
                    <w:rPr>
                      <w:lang w:val="pl-PL"/>
                    </w:rPr>
                    <w:br/>
                  </w:r>
                  <w:r w:rsidRPr="00DC3E73">
                    <w:rPr>
                      <w:lang w:val="pl-PL"/>
                    </w:rPr>
                    <w:t xml:space="preserve">projekt współfinasowany </w:t>
                  </w:r>
                  <w:r w:rsidRPr="00DC3E73">
                    <w:rPr>
                      <w:lang w:val="pl-PL"/>
                    </w:rPr>
                    <w:br/>
                    <w:t>w ramach programu Unii Europejskiej ERASMUS+.</w:t>
                  </w:r>
                </w:p>
                <w:p w:rsidR="009339C7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00" w:afterAutospacing="1"/>
                    <w:ind w:left="505" w:right="505"/>
                    <w:rPr>
                      <w:b/>
                      <w:i/>
                      <w:sz w:val="18"/>
                      <w:lang w:val="pl-PL"/>
                    </w:rPr>
                  </w:pPr>
                  <w:r w:rsidRPr="00DC3E73">
                    <w:rPr>
                      <w:lang w:val="pl-PL"/>
                    </w:rPr>
                    <w:t xml:space="preserve">Jego głównym celem jest umożliwienie uczniom kształcącym się w zawodach technik mechanik </w:t>
                  </w:r>
                  <w:r w:rsidR="001214B1">
                    <w:rPr>
                      <w:lang w:val="pl-PL"/>
                    </w:rPr>
                    <w:br/>
                  </w:r>
                  <w:r w:rsidRPr="00DC3E73">
                    <w:rPr>
                      <w:lang w:val="pl-PL"/>
                    </w:rPr>
                    <w:t xml:space="preserve">lotniczy/ technik awionik zdobycie </w:t>
                  </w:r>
                  <w:r w:rsidRPr="00DC3E73">
                    <w:rPr>
                      <w:b/>
                      <w:lang w:val="pl-PL"/>
                    </w:rPr>
                    <w:t xml:space="preserve">praktycznego doświadczenia </w:t>
                  </w:r>
                  <w:r w:rsidRPr="00DC3E73">
                    <w:rPr>
                      <w:lang w:val="pl-PL"/>
                    </w:rPr>
                    <w:t xml:space="preserve">oraz </w:t>
                  </w:r>
                  <w:r w:rsidR="00BF70F6">
                    <w:rPr>
                      <w:lang w:val="pl-PL"/>
                    </w:rPr>
                    <w:br/>
                  </w:r>
                  <w:r w:rsidRPr="00DC3E73">
                    <w:rPr>
                      <w:lang w:val="pl-PL"/>
                    </w:rPr>
                    <w:t xml:space="preserve">podniesienie kwalifikacji zawodowych dzięki </w:t>
                  </w:r>
                  <w:r w:rsidR="00BF70F6">
                    <w:rPr>
                      <w:lang w:val="pl-PL"/>
                    </w:rPr>
                    <w:br/>
                  </w:r>
                  <w:r w:rsidRPr="00DC3E73">
                    <w:rPr>
                      <w:lang w:val="pl-PL"/>
                    </w:rPr>
                    <w:t xml:space="preserve">udziałowi </w:t>
                  </w:r>
                  <w:r w:rsidRPr="00DC3E73">
                    <w:rPr>
                      <w:lang w:val="pl-PL"/>
                    </w:rPr>
                    <w:br/>
                    <w:t xml:space="preserve">w 2-tygodniowym </w:t>
                  </w:r>
                  <w:r w:rsidRPr="00DC3E73">
                    <w:rPr>
                      <w:b/>
                      <w:lang w:val="pl-PL"/>
                    </w:rPr>
                    <w:t>stażu</w:t>
                  </w:r>
                  <w:r w:rsidRPr="00DC3E73">
                    <w:rPr>
                      <w:lang w:val="pl-PL"/>
                    </w:rPr>
                    <w:t>, realizowanym w Hiszpanii.</w:t>
                  </w:r>
                </w:p>
                <w:p w:rsidR="009339C7" w:rsidRPr="00DC3E73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00" w:afterAutospacing="1"/>
                    <w:ind w:right="505"/>
                    <w:rPr>
                      <w:b/>
                      <w:i/>
                      <w:lang w:val="pl-PL"/>
                    </w:rPr>
                  </w:pPr>
                  <w:r>
                    <w:rPr>
                      <w:lang w:val="pl-PL"/>
                    </w:rPr>
                    <w:t>Udział w projekcie</w:t>
                  </w:r>
                  <w:r>
                    <w:rPr>
                      <w:lang w:val="pl-PL"/>
                    </w:rPr>
                    <w:br/>
                    <w:t>wspomoże rozwój kompetencji językowych uczniów oraz wzrost ich mobilności osobistej i zawodowej.</w:t>
                  </w:r>
                </w:p>
                <w:p w:rsidR="009339C7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60"/>
                    <w:ind w:right="505"/>
                    <w:rPr>
                      <w:lang w:val="pl-PL"/>
                    </w:rPr>
                  </w:pPr>
                </w:p>
                <w:p w:rsidR="009339C7" w:rsidRPr="00DC3E73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60"/>
                    <w:ind w:left="0" w:right="505"/>
                    <w:rPr>
                      <w:lang w:val="pl-PL"/>
                    </w:rPr>
                  </w:pPr>
                </w:p>
                <w:p w:rsidR="009339C7" w:rsidRPr="00DC3E73" w:rsidRDefault="009339C7" w:rsidP="009339C7">
                  <w:pPr>
                    <w:pStyle w:val="Tekstblokowy"/>
                    <w:tabs>
                      <w:tab w:val="left" w:pos="3237"/>
                    </w:tabs>
                    <w:spacing w:after="160"/>
                    <w:ind w:right="505"/>
                    <w:rPr>
                      <w:lang w:val="pl-PL"/>
                    </w:rPr>
                  </w:pPr>
                </w:p>
                <w:p w:rsidR="009339C7" w:rsidRPr="00B301D2" w:rsidRDefault="009339C7" w:rsidP="009339C7">
                  <w:pPr>
                    <w:pStyle w:val="Tekstblokowy"/>
                    <w:spacing w:after="160"/>
                    <w:rPr>
                      <w:lang w:val="pl-PL"/>
                    </w:rPr>
                  </w:pPr>
                </w:p>
              </w:tc>
            </w:tr>
            <w:tr w:rsidR="009339C7" w:rsidRPr="00B301D2">
              <w:trPr>
                <w:trHeight w:hRule="exact" w:val="504"/>
              </w:trPr>
              <w:tc>
                <w:tcPr>
                  <w:tcW w:w="5000" w:type="pct"/>
                  <w:shd w:val="clear" w:color="auto" w:fill="5B9BD5" w:themeFill="accent1"/>
                </w:tcPr>
                <w:p w:rsidR="009339C7" w:rsidRPr="00B301D2" w:rsidRDefault="00DA65E7" w:rsidP="009339C7">
                  <w:pPr>
                    <w:rPr>
                      <w:lang w:val="pl-PL"/>
                    </w:rPr>
                  </w:pPr>
                  <w:r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8176" behindDoc="0" locked="0" layoutInCell="1" allowOverlap="1" wp14:anchorId="59F7FA44" wp14:editId="1948DF8B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-367665</wp:posOffset>
                        </wp:positionV>
                        <wp:extent cx="2495550" cy="712606"/>
                        <wp:effectExtent l="0" t="0" r="0" b="0"/>
                        <wp:wrapNone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EU flag-Erasmus+_vect_POS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1995" cy="714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339C7" w:rsidRPr="00B301D2">
              <w:trPr>
                <w:trHeight w:hRule="exact" w:val="216"/>
              </w:trPr>
              <w:tc>
                <w:tcPr>
                  <w:tcW w:w="5000" w:type="pct"/>
                </w:tcPr>
                <w:p w:rsidR="009339C7" w:rsidRPr="00B301D2" w:rsidRDefault="009339C7" w:rsidP="009339C7">
                  <w:pPr>
                    <w:rPr>
                      <w:lang w:val="pl-PL"/>
                    </w:rPr>
                  </w:pPr>
                </w:p>
              </w:tc>
            </w:tr>
            <w:tr w:rsidR="009339C7" w:rsidRPr="00B301D2">
              <w:trPr>
                <w:trHeight w:hRule="exact" w:val="216"/>
              </w:trPr>
              <w:tc>
                <w:tcPr>
                  <w:tcW w:w="5000" w:type="pct"/>
                  <w:shd w:val="clear" w:color="auto" w:fill="5B9BD5" w:themeFill="accent1"/>
                </w:tcPr>
                <w:p w:rsidR="009339C7" w:rsidRPr="00B301D2" w:rsidRDefault="009339C7" w:rsidP="009339C7">
                  <w:pPr>
                    <w:rPr>
                      <w:lang w:val="pl-PL"/>
                    </w:rPr>
                  </w:pPr>
                </w:p>
              </w:tc>
            </w:tr>
          </w:tbl>
          <w:p w:rsidR="009339C7" w:rsidRPr="00B301D2" w:rsidRDefault="009339C7" w:rsidP="009339C7">
            <w:pPr>
              <w:rPr>
                <w:lang w:val="pl-PL"/>
              </w:rPr>
            </w:pPr>
          </w:p>
        </w:tc>
        <w:tc>
          <w:tcPr>
            <w:tcW w:w="724" w:type="dxa"/>
          </w:tcPr>
          <w:p w:rsidR="009339C7" w:rsidRPr="00B301D2" w:rsidRDefault="009339C7" w:rsidP="009339C7">
            <w:pPr>
              <w:rPr>
                <w:lang w:val="pl-PL"/>
              </w:rPr>
            </w:pPr>
          </w:p>
        </w:tc>
        <w:tc>
          <w:tcPr>
            <w:tcW w:w="213" w:type="dxa"/>
          </w:tcPr>
          <w:p w:rsidR="009339C7" w:rsidRPr="00B301D2" w:rsidRDefault="009339C7" w:rsidP="009339C7">
            <w:pPr>
              <w:rPr>
                <w:lang w:val="pl-PL"/>
              </w:rPr>
            </w:pPr>
          </w:p>
        </w:tc>
        <w:tc>
          <w:tcPr>
            <w:tcW w:w="213" w:type="dxa"/>
          </w:tcPr>
          <w:p w:rsidR="009339C7" w:rsidRPr="00B301D2" w:rsidRDefault="009339C7" w:rsidP="009339C7">
            <w:pPr>
              <w:rPr>
                <w:lang w:val="pl-PL"/>
              </w:rPr>
            </w:pPr>
          </w:p>
        </w:tc>
        <w:tc>
          <w:tcPr>
            <w:tcW w:w="5104" w:type="dxa"/>
          </w:tcPr>
          <w:p w:rsidR="00961D70" w:rsidRDefault="00961D70" w:rsidP="009339C7">
            <w:pPr>
              <w:pStyle w:val="Tytu"/>
              <w:rPr>
                <w:lang w:val="pl-PL"/>
              </w:rPr>
            </w:pPr>
          </w:p>
          <w:p w:rsidR="009339C7" w:rsidRDefault="009339C7" w:rsidP="009339C7">
            <w:pPr>
              <w:pStyle w:val="Tytu"/>
              <w:rPr>
                <w:lang w:val="pl-PL"/>
              </w:rPr>
            </w:pPr>
            <w:r>
              <w:rPr>
                <w:lang w:val="pl-PL"/>
              </w:rPr>
              <w:t xml:space="preserve">Rekrutacja </w:t>
            </w:r>
          </w:p>
          <w:p w:rsidR="009339C7" w:rsidRPr="009339C7" w:rsidRDefault="009339C7" w:rsidP="009339C7">
            <w:pPr>
              <w:rPr>
                <w:lang w:val="pl-PL"/>
              </w:rPr>
            </w:pPr>
          </w:p>
          <w:p w:rsidR="00961D70" w:rsidRDefault="00961D70" w:rsidP="009339C7">
            <w:pPr>
              <w:rPr>
                <w:b/>
                <w:sz w:val="20"/>
                <w:lang w:val="pl-PL"/>
              </w:rPr>
            </w:pPr>
          </w:p>
          <w:p w:rsidR="009339C7" w:rsidRPr="00A57CF0" w:rsidRDefault="009339C7" w:rsidP="009339C7">
            <w:pPr>
              <w:rPr>
                <w:b/>
                <w:sz w:val="20"/>
                <w:lang w:val="pl-PL"/>
              </w:rPr>
            </w:pPr>
            <w:r w:rsidRPr="00A57CF0">
              <w:rPr>
                <w:b/>
                <w:sz w:val="20"/>
                <w:lang w:val="pl-PL"/>
              </w:rPr>
              <w:t>Najważniejsze informacje</w:t>
            </w:r>
          </w:p>
          <w:p w:rsidR="009339C7" w:rsidRDefault="009339C7" w:rsidP="009339C7">
            <w:pPr>
              <w:rPr>
                <w:lang w:val="pl-PL"/>
              </w:rPr>
            </w:pPr>
          </w:p>
          <w:p w:rsidR="009339C7" w:rsidRPr="00EA343A" w:rsidRDefault="009339C7" w:rsidP="009339C7">
            <w:pPr>
              <w:pStyle w:val="Akapitzlist"/>
              <w:numPr>
                <w:ilvl w:val="0"/>
                <w:numId w:val="4"/>
              </w:numPr>
              <w:ind w:left="562" w:hanging="426"/>
              <w:rPr>
                <w:sz w:val="20"/>
                <w:lang w:val="pl-PL"/>
              </w:rPr>
            </w:pPr>
            <w:r w:rsidRPr="00A57CF0">
              <w:rPr>
                <w:sz w:val="20"/>
                <w:lang w:val="pl-PL"/>
              </w:rPr>
              <w:t xml:space="preserve">Projekt </w:t>
            </w:r>
            <w:r>
              <w:rPr>
                <w:sz w:val="20"/>
                <w:lang w:val="pl-PL"/>
              </w:rPr>
              <w:t>kierowany do</w:t>
            </w:r>
            <w:r>
              <w:rPr>
                <w:sz w:val="20"/>
                <w:lang w:val="pl-PL"/>
              </w:rPr>
              <w:br/>
            </w:r>
            <w:r w:rsidRPr="00A57CF0">
              <w:rPr>
                <w:sz w:val="20"/>
                <w:lang w:val="pl-PL"/>
              </w:rPr>
              <w:t>uczennic/uczniów</w:t>
            </w:r>
            <w:r w:rsidRPr="00EA343A">
              <w:rPr>
                <w:sz w:val="20"/>
                <w:lang w:val="pl-PL"/>
              </w:rPr>
              <w:t xml:space="preserve"> klas I</w:t>
            </w:r>
            <w:r w:rsidR="001214B1">
              <w:rPr>
                <w:sz w:val="20"/>
                <w:lang w:val="pl-PL"/>
              </w:rPr>
              <w:t>I</w:t>
            </w:r>
            <w:r w:rsidRPr="00EA343A">
              <w:rPr>
                <w:sz w:val="20"/>
                <w:lang w:val="pl-PL"/>
              </w:rPr>
              <w:t xml:space="preserve">I </w:t>
            </w:r>
            <w:r w:rsidR="001214B1">
              <w:rPr>
                <w:sz w:val="20"/>
                <w:lang w:val="pl-PL"/>
              </w:rPr>
              <w:t>i IV</w:t>
            </w:r>
            <w:r>
              <w:rPr>
                <w:sz w:val="20"/>
                <w:lang w:val="pl-PL"/>
              </w:rPr>
              <w:br/>
            </w:r>
            <w:r w:rsidRPr="00EA343A">
              <w:rPr>
                <w:sz w:val="20"/>
                <w:lang w:val="pl-PL"/>
              </w:rPr>
              <w:t xml:space="preserve">kształcących się w zawodach technik </w:t>
            </w:r>
          </w:p>
          <w:p w:rsidR="009339C7" w:rsidRPr="00D155CD" w:rsidRDefault="009339C7" w:rsidP="009339C7">
            <w:pPr>
              <w:pStyle w:val="Akapitzlist"/>
              <w:ind w:left="562"/>
              <w:rPr>
                <w:sz w:val="20"/>
                <w:lang w:val="pl-PL"/>
              </w:rPr>
            </w:pPr>
            <w:r w:rsidRPr="00A57CF0">
              <w:rPr>
                <w:sz w:val="20"/>
                <w:lang w:val="pl-PL"/>
              </w:rPr>
              <w:t xml:space="preserve">mechanik lotniczy/technik awionik </w:t>
            </w:r>
          </w:p>
          <w:p w:rsidR="009339C7" w:rsidRPr="00D155CD" w:rsidRDefault="009339C7" w:rsidP="009339C7">
            <w:pPr>
              <w:pStyle w:val="Akapitzlist"/>
              <w:numPr>
                <w:ilvl w:val="0"/>
                <w:numId w:val="4"/>
              </w:numPr>
              <w:ind w:left="562" w:hanging="426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Nabór</w:t>
            </w:r>
            <w:r w:rsidR="00973FB3">
              <w:rPr>
                <w:sz w:val="20"/>
                <w:lang w:val="pl-PL"/>
              </w:rPr>
              <w:t xml:space="preserve"> będzie prowadzony</w:t>
            </w:r>
            <w:r>
              <w:rPr>
                <w:sz w:val="20"/>
                <w:lang w:val="pl-PL"/>
              </w:rPr>
              <w:t xml:space="preserve"> na</w:t>
            </w:r>
            <w:r w:rsidR="00973FB3">
              <w:rPr>
                <w:sz w:val="20"/>
                <w:lang w:val="pl-PL"/>
              </w:rPr>
              <w:t xml:space="preserve"> terenie szkoły w okresie </w:t>
            </w:r>
            <w:r w:rsidR="001214B1">
              <w:rPr>
                <w:sz w:val="20"/>
                <w:lang w:val="pl-PL"/>
              </w:rPr>
              <w:t>02-31.01.2017</w:t>
            </w:r>
          </w:p>
          <w:p w:rsidR="009339C7" w:rsidRPr="00D155CD" w:rsidRDefault="00B976D1" w:rsidP="009339C7">
            <w:pPr>
              <w:pStyle w:val="Akapitzlist"/>
              <w:numPr>
                <w:ilvl w:val="0"/>
                <w:numId w:val="4"/>
              </w:numPr>
              <w:ind w:left="562" w:hanging="426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1</w:t>
            </w:r>
            <w:r w:rsidR="001214B1">
              <w:rPr>
                <w:sz w:val="20"/>
                <w:lang w:val="pl-PL"/>
              </w:rPr>
              <w:t>0</w:t>
            </w:r>
            <w:r w:rsidR="009752B9">
              <w:rPr>
                <w:sz w:val="20"/>
                <w:lang w:val="pl-PL"/>
              </w:rPr>
              <w:t xml:space="preserve"> </w:t>
            </w:r>
            <w:r w:rsidR="009339C7">
              <w:rPr>
                <w:sz w:val="20"/>
                <w:lang w:val="pl-PL"/>
              </w:rPr>
              <w:t>miejsc stażowych</w:t>
            </w:r>
          </w:p>
          <w:p w:rsidR="009339C7" w:rsidRDefault="00B976D1" w:rsidP="009339C7">
            <w:pPr>
              <w:pStyle w:val="Akapitzlist"/>
              <w:numPr>
                <w:ilvl w:val="0"/>
                <w:numId w:val="4"/>
              </w:numPr>
              <w:ind w:left="562" w:hanging="426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2</w:t>
            </w:r>
            <w:r w:rsidR="009339C7">
              <w:rPr>
                <w:sz w:val="20"/>
                <w:lang w:val="pl-PL"/>
              </w:rPr>
              <w:t xml:space="preserve"> miejsca na liście rezerwowej</w:t>
            </w:r>
          </w:p>
          <w:p w:rsidR="00DB19A3" w:rsidRPr="00D155CD" w:rsidRDefault="00DB19A3" w:rsidP="009339C7">
            <w:pPr>
              <w:pStyle w:val="Akapitzlist"/>
              <w:numPr>
                <w:ilvl w:val="0"/>
                <w:numId w:val="4"/>
              </w:numPr>
              <w:ind w:left="562" w:hanging="426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O zakwalifikowaniu do projektu będzie </w:t>
            </w:r>
            <w:r>
              <w:rPr>
                <w:sz w:val="20"/>
                <w:lang w:val="pl-PL"/>
              </w:rPr>
              <w:br/>
              <w:t xml:space="preserve">decydować suma punktów przyznana za </w:t>
            </w:r>
            <w:r>
              <w:rPr>
                <w:sz w:val="20"/>
                <w:lang w:val="pl-PL"/>
              </w:rPr>
              <w:br/>
              <w:t>kryteria szczegółowe</w:t>
            </w:r>
          </w:p>
          <w:p w:rsidR="00961D70" w:rsidRDefault="00961D70" w:rsidP="00961D70">
            <w:pPr>
              <w:pStyle w:val="Tytu"/>
              <w:rPr>
                <w:sz w:val="40"/>
                <w:lang w:val="pl-PL"/>
              </w:rPr>
            </w:pPr>
          </w:p>
          <w:p w:rsidR="001F3A29" w:rsidRDefault="001F3A29" w:rsidP="00961D70">
            <w:pPr>
              <w:pStyle w:val="Tytu"/>
              <w:rPr>
                <w:sz w:val="40"/>
                <w:lang w:val="pl-PL"/>
              </w:rPr>
            </w:pPr>
          </w:p>
          <w:p w:rsidR="001F3A29" w:rsidRDefault="001F3A29" w:rsidP="00961D70">
            <w:pPr>
              <w:pStyle w:val="Tytu"/>
              <w:rPr>
                <w:sz w:val="40"/>
                <w:lang w:val="pl-PL"/>
              </w:rPr>
            </w:pPr>
          </w:p>
          <w:p w:rsidR="00097A08" w:rsidRPr="00393846" w:rsidRDefault="00097A08" w:rsidP="00961D70">
            <w:pPr>
              <w:pStyle w:val="Tytu"/>
              <w:rPr>
                <w:sz w:val="40"/>
                <w:lang w:val="pl-PL"/>
              </w:rPr>
            </w:pPr>
            <w:r w:rsidRPr="00393846">
              <w:rPr>
                <w:sz w:val="40"/>
                <w:lang w:val="pl-PL"/>
              </w:rPr>
              <w:t xml:space="preserve">Kryteria </w:t>
            </w:r>
            <w:r w:rsidR="00F10D50">
              <w:rPr>
                <w:sz w:val="40"/>
                <w:lang w:val="pl-PL"/>
              </w:rPr>
              <w:t>formalne</w:t>
            </w:r>
            <w:r w:rsidR="00F10D50">
              <w:rPr>
                <w:sz w:val="40"/>
                <w:lang w:val="pl-PL"/>
              </w:rPr>
              <w:br/>
            </w:r>
            <w:r w:rsidRPr="00393846">
              <w:rPr>
                <w:sz w:val="40"/>
                <w:lang w:val="pl-PL"/>
              </w:rPr>
              <w:t>udziału</w:t>
            </w:r>
            <w:r w:rsidR="00F10D50">
              <w:rPr>
                <w:sz w:val="40"/>
                <w:lang w:val="pl-PL"/>
              </w:rPr>
              <w:t xml:space="preserve"> </w:t>
            </w:r>
            <w:r w:rsidR="00393846">
              <w:rPr>
                <w:sz w:val="40"/>
                <w:lang w:val="pl-PL"/>
              </w:rPr>
              <w:t>w projekcie</w:t>
            </w:r>
          </w:p>
          <w:p w:rsidR="00393846" w:rsidRDefault="00393846" w:rsidP="00097A08">
            <w:pPr>
              <w:rPr>
                <w:sz w:val="20"/>
                <w:lang w:val="pl-PL"/>
              </w:rPr>
            </w:pPr>
          </w:p>
          <w:p w:rsidR="00393846" w:rsidRDefault="00393846" w:rsidP="00393846">
            <w:pPr>
              <w:pStyle w:val="Akapitzlist"/>
              <w:numPr>
                <w:ilvl w:val="0"/>
                <w:numId w:val="10"/>
              </w:num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Znajomość języka angielskiego/</w:t>
            </w:r>
            <w:r>
              <w:rPr>
                <w:sz w:val="20"/>
                <w:lang w:val="pl-PL"/>
              </w:rPr>
              <w:br/>
              <w:t xml:space="preserve">hiszpańskiego (minimum ocena </w:t>
            </w:r>
            <w:r>
              <w:rPr>
                <w:sz w:val="20"/>
                <w:lang w:val="pl-PL"/>
              </w:rPr>
              <w:br/>
              <w:t xml:space="preserve">dostateczna za okres poprzedzający </w:t>
            </w:r>
            <w:r>
              <w:rPr>
                <w:sz w:val="20"/>
                <w:lang w:val="pl-PL"/>
              </w:rPr>
              <w:br/>
              <w:t>rekrutację)</w:t>
            </w:r>
          </w:p>
          <w:p w:rsidR="001214B1" w:rsidRDefault="001214B1" w:rsidP="00393846">
            <w:pPr>
              <w:pStyle w:val="Akapitzlist"/>
              <w:numPr>
                <w:ilvl w:val="0"/>
                <w:numId w:val="10"/>
              </w:num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Uczestniczenie w projekcie mobilności </w:t>
            </w:r>
            <w:r>
              <w:rPr>
                <w:sz w:val="20"/>
                <w:lang w:val="pl-PL"/>
              </w:rPr>
              <w:br/>
              <w:t xml:space="preserve">po raz pierwszy </w:t>
            </w:r>
          </w:p>
          <w:p w:rsidR="00097A08" w:rsidRDefault="00097A08" w:rsidP="00097A08">
            <w:pPr>
              <w:rPr>
                <w:sz w:val="20"/>
                <w:lang w:val="pl-PL"/>
              </w:rPr>
            </w:pPr>
          </w:p>
          <w:p w:rsidR="009339C7" w:rsidRPr="00726324" w:rsidRDefault="009339C7" w:rsidP="009339C7">
            <w:pPr>
              <w:pStyle w:val="Tytu"/>
              <w:rPr>
                <w:sz w:val="20"/>
                <w:lang w:val="pl-PL"/>
              </w:rPr>
            </w:pPr>
          </w:p>
          <w:p w:rsidR="009339C7" w:rsidRDefault="009339C7" w:rsidP="009339C7">
            <w:pPr>
              <w:pStyle w:val="Tytu"/>
              <w:rPr>
                <w:sz w:val="40"/>
                <w:lang w:val="pl-PL"/>
              </w:rPr>
            </w:pPr>
          </w:p>
          <w:p w:rsidR="009339C7" w:rsidRPr="00186390" w:rsidRDefault="009339C7" w:rsidP="009339C7">
            <w:pPr>
              <w:pStyle w:val="Tytu"/>
              <w:rPr>
                <w:lang w:val="pl-PL"/>
              </w:rPr>
            </w:pPr>
          </w:p>
        </w:tc>
        <w:tc>
          <w:tcPr>
            <w:tcW w:w="718" w:type="dxa"/>
          </w:tcPr>
          <w:p w:rsidR="009339C7" w:rsidRPr="00B301D2" w:rsidRDefault="009339C7" w:rsidP="009339C7">
            <w:pPr>
              <w:rPr>
                <w:lang w:val="pl-PL"/>
              </w:rPr>
            </w:pPr>
          </w:p>
        </w:tc>
        <w:tc>
          <w:tcPr>
            <w:tcW w:w="3900" w:type="dxa"/>
          </w:tcPr>
          <w:tbl>
            <w:tblPr>
              <w:tblStyle w:val="Tabelaukadu"/>
              <w:tblW w:w="4596" w:type="dxa"/>
              <w:tblLayout w:type="fixed"/>
              <w:tblLook w:val="04A0" w:firstRow="1" w:lastRow="0" w:firstColumn="1" w:lastColumn="0" w:noHBand="0" w:noVBand="1"/>
            </w:tblPr>
            <w:tblGrid>
              <w:gridCol w:w="4596"/>
            </w:tblGrid>
            <w:tr w:rsidR="009339C7" w:rsidRPr="00B301D2" w:rsidTr="00F10D50">
              <w:trPr>
                <w:trHeight w:hRule="exact" w:val="10242"/>
              </w:trPr>
              <w:tc>
                <w:tcPr>
                  <w:tcW w:w="5000" w:type="pct"/>
                </w:tcPr>
                <w:p w:rsidR="00961D70" w:rsidRDefault="00961D70" w:rsidP="00961D70">
                  <w:pPr>
                    <w:pStyle w:val="Tytu"/>
                    <w:rPr>
                      <w:sz w:val="40"/>
                      <w:lang w:val="pl-PL"/>
                    </w:rPr>
                  </w:pPr>
                  <w:r>
                    <w:rPr>
                      <w:sz w:val="40"/>
                      <w:lang w:val="pl-PL"/>
                    </w:rPr>
                    <w:t xml:space="preserve">  </w:t>
                  </w:r>
                </w:p>
                <w:p w:rsidR="00961D70" w:rsidRDefault="00961D70" w:rsidP="00961D70">
                  <w:pPr>
                    <w:pStyle w:val="Tytu"/>
                    <w:rPr>
                      <w:sz w:val="40"/>
                      <w:lang w:val="pl-PL"/>
                    </w:rPr>
                  </w:pPr>
                  <w:r>
                    <w:rPr>
                      <w:sz w:val="40"/>
                      <w:lang w:val="pl-PL"/>
                    </w:rPr>
                    <w:t xml:space="preserve">   </w:t>
                  </w:r>
                </w:p>
                <w:p w:rsidR="00961D70" w:rsidRDefault="00961D70" w:rsidP="00961D70">
                  <w:pPr>
                    <w:pStyle w:val="Tytu"/>
                    <w:rPr>
                      <w:sz w:val="40"/>
                      <w:lang w:val="pl-PL"/>
                    </w:rPr>
                  </w:pPr>
                  <w:r>
                    <w:rPr>
                      <w:sz w:val="40"/>
                      <w:lang w:val="pl-PL"/>
                    </w:rPr>
                    <w:t xml:space="preserve">   </w:t>
                  </w:r>
                </w:p>
                <w:p w:rsidR="00F10D50" w:rsidRPr="00F10D50" w:rsidRDefault="00961D70" w:rsidP="00F10D50">
                  <w:pPr>
                    <w:pStyle w:val="Tytu"/>
                    <w:rPr>
                      <w:sz w:val="40"/>
                      <w:lang w:val="pl-PL"/>
                    </w:rPr>
                  </w:pPr>
                  <w:r>
                    <w:rPr>
                      <w:sz w:val="40"/>
                      <w:lang w:val="pl-PL"/>
                    </w:rPr>
                    <w:t xml:space="preserve">   </w:t>
                  </w:r>
                  <w:r w:rsidRPr="00961D70">
                    <w:rPr>
                      <w:sz w:val="40"/>
                      <w:lang w:val="pl-PL"/>
                    </w:rPr>
                    <w:t xml:space="preserve">Kryteria </w:t>
                  </w:r>
                  <w:r>
                    <w:rPr>
                      <w:sz w:val="40"/>
                      <w:lang w:val="pl-PL"/>
                    </w:rPr>
                    <w:br/>
                    <w:t xml:space="preserve">   </w:t>
                  </w:r>
                  <w:r w:rsidR="00DB19A3">
                    <w:rPr>
                      <w:sz w:val="40"/>
                      <w:lang w:val="pl-PL"/>
                    </w:rPr>
                    <w:t>szczegółowe</w:t>
                  </w:r>
                </w:p>
                <w:p w:rsidR="00961D70" w:rsidRDefault="00F10D50" w:rsidP="00F10D50">
                  <w:pPr>
                    <w:ind w:left="-223" w:hanging="709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ss</w:t>
                  </w:r>
                </w:p>
                <w:p w:rsidR="00961D70" w:rsidRPr="00961D70" w:rsidRDefault="00961D70" w:rsidP="00961D70">
                  <w:pPr>
                    <w:pStyle w:val="Akapitzlist"/>
                    <w:numPr>
                      <w:ilvl w:val="0"/>
                      <w:numId w:val="14"/>
                    </w:numPr>
                    <w:ind w:right="425"/>
                    <w:rPr>
                      <w:sz w:val="18"/>
                      <w:lang w:val="pl-PL"/>
                    </w:rPr>
                  </w:pPr>
                  <w:r w:rsidRPr="00961D70">
                    <w:rPr>
                      <w:sz w:val="20"/>
                      <w:lang w:val="pl-PL"/>
                    </w:rPr>
                    <w:t xml:space="preserve">Średnia ocen z przedmiotów </w:t>
                  </w:r>
                  <w:r>
                    <w:rPr>
                      <w:sz w:val="20"/>
                      <w:lang w:val="pl-PL"/>
                    </w:rPr>
                    <w:br/>
                  </w:r>
                  <w:r w:rsidRPr="00961D70">
                    <w:rPr>
                      <w:sz w:val="20"/>
                      <w:lang w:val="pl-PL"/>
                    </w:rPr>
                    <w:t xml:space="preserve">zawodowych za okres </w:t>
                  </w:r>
                  <w:r w:rsidR="00F10D50">
                    <w:rPr>
                      <w:sz w:val="20"/>
                      <w:lang w:val="pl-PL"/>
                    </w:rPr>
                    <w:br/>
                  </w:r>
                  <w:r w:rsidRPr="00961D70">
                    <w:rPr>
                      <w:sz w:val="20"/>
                      <w:lang w:val="pl-PL"/>
                    </w:rPr>
                    <w:t>poprzedzający rekrutację</w:t>
                  </w:r>
                </w:p>
                <w:p w:rsidR="00961D70" w:rsidRPr="00961D70" w:rsidRDefault="00973FB3" w:rsidP="00961D70">
                  <w:pPr>
                    <w:pStyle w:val="Akapitzlist"/>
                    <w:numPr>
                      <w:ilvl w:val="0"/>
                      <w:numId w:val="14"/>
                    </w:numPr>
                    <w:rPr>
                      <w:sz w:val="20"/>
                      <w:lang w:val="pl-PL"/>
                    </w:rPr>
                  </w:pPr>
                  <w:r>
                    <w:rPr>
                      <w:sz w:val="20"/>
                      <w:lang w:val="pl-PL"/>
                    </w:rPr>
                    <w:t xml:space="preserve">Ocena </w:t>
                  </w:r>
                  <w:r w:rsidR="00961D70" w:rsidRPr="00961D70">
                    <w:rPr>
                      <w:sz w:val="20"/>
                      <w:lang w:val="pl-PL"/>
                    </w:rPr>
                    <w:t>zachowania</w:t>
                  </w:r>
                  <w:r w:rsidR="00961D70">
                    <w:rPr>
                      <w:sz w:val="20"/>
                      <w:lang w:val="pl-PL"/>
                    </w:rPr>
                    <w:t xml:space="preserve"> za okres </w:t>
                  </w:r>
                  <w:r w:rsidR="00F10D50">
                    <w:rPr>
                      <w:sz w:val="20"/>
                      <w:lang w:val="pl-PL"/>
                    </w:rPr>
                    <w:br/>
                  </w:r>
                  <w:r w:rsidR="00961D70">
                    <w:rPr>
                      <w:sz w:val="20"/>
                      <w:lang w:val="pl-PL"/>
                    </w:rPr>
                    <w:t>poprzedzający rekrutację</w:t>
                  </w:r>
                </w:p>
                <w:p w:rsidR="00961D70" w:rsidRDefault="00961D70" w:rsidP="00961D70">
                  <w:pPr>
                    <w:pStyle w:val="Akapitzlist"/>
                    <w:numPr>
                      <w:ilvl w:val="0"/>
                      <w:numId w:val="14"/>
                    </w:numPr>
                    <w:rPr>
                      <w:sz w:val="20"/>
                      <w:lang w:val="pl-PL"/>
                    </w:rPr>
                  </w:pPr>
                  <w:r w:rsidRPr="00961D70">
                    <w:rPr>
                      <w:sz w:val="20"/>
                      <w:lang w:val="pl-PL"/>
                    </w:rPr>
                    <w:t xml:space="preserve">Opinia wychowawcy </w:t>
                  </w:r>
                </w:p>
                <w:p w:rsidR="009339C7" w:rsidRDefault="009339C7" w:rsidP="00097A08">
                  <w:pPr>
                    <w:rPr>
                      <w:sz w:val="20"/>
                      <w:lang w:val="pl-PL"/>
                    </w:rPr>
                  </w:pPr>
                  <w:r w:rsidRPr="00962F6B">
                    <w:rPr>
                      <w:sz w:val="20"/>
                      <w:lang w:val="pl-PL"/>
                    </w:rPr>
                    <w:t xml:space="preserve">   </w:t>
                  </w:r>
                </w:p>
                <w:p w:rsidR="009339C7" w:rsidRDefault="009339C7" w:rsidP="009339C7">
                  <w:pPr>
                    <w:rPr>
                      <w:sz w:val="20"/>
                      <w:lang w:val="pl-PL"/>
                    </w:rPr>
                  </w:pPr>
                  <w:r>
                    <w:rPr>
                      <w:sz w:val="20"/>
                      <w:lang w:val="pl-PL"/>
                    </w:rPr>
                    <w:t xml:space="preserve"> </w:t>
                  </w:r>
                </w:p>
                <w:p w:rsidR="009339C7" w:rsidRDefault="009339C7" w:rsidP="009339C7">
                  <w:pPr>
                    <w:rPr>
                      <w:sz w:val="20"/>
                      <w:lang w:val="pl-PL"/>
                    </w:rPr>
                  </w:pPr>
                </w:p>
                <w:p w:rsidR="00961D70" w:rsidRDefault="00097A08" w:rsidP="00097A08">
                  <w:pPr>
                    <w:pStyle w:val="Tytu"/>
                    <w:rPr>
                      <w:sz w:val="32"/>
                      <w:lang w:val="pl-PL"/>
                    </w:rPr>
                  </w:pPr>
                  <w:r w:rsidRPr="00097A08">
                    <w:rPr>
                      <w:sz w:val="32"/>
                      <w:lang w:val="pl-PL"/>
                    </w:rPr>
                    <w:t xml:space="preserve">  </w:t>
                  </w:r>
                  <w:r w:rsidR="00BC0043">
                    <w:rPr>
                      <w:sz w:val="32"/>
                      <w:lang w:val="pl-PL"/>
                    </w:rPr>
                    <w:t xml:space="preserve"> </w:t>
                  </w:r>
                </w:p>
                <w:p w:rsidR="00961D70" w:rsidRDefault="00961D70" w:rsidP="00097A08">
                  <w:pPr>
                    <w:pStyle w:val="Tytu"/>
                    <w:rPr>
                      <w:sz w:val="32"/>
                      <w:lang w:val="pl-PL"/>
                    </w:rPr>
                  </w:pPr>
                </w:p>
                <w:p w:rsidR="00961D70" w:rsidRDefault="00961D70" w:rsidP="00097A08">
                  <w:pPr>
                    <w:pStyle w:val="Tytu"/>
                    <w:rPr>
                      <w:sz w:val="32"/>
                      <w:lang w:val="pl-PL"/>
                    </w:rPr>
                  </w:pPr>
                </w:p>
                <w:p w:rsidR="009339C7" w:rsidRPr="00961D70" w:rsidRDefault="00961D70" w:rsidP="00097A08">
                  <w:pPr>
                    <w:pStyle w:val="Tytu"/>
                    <w:rPr>
                      <w:sz w:val="32"/>
                      <w:lang w:val="pl-PL"/>
                    </w:rPr>
                  </w:pPr>
                  <w:r>
                    <w:rPr>
                      <w:sz w:val="32"/>
                      <w:lang w:val="pl-PL"/>
                    </w:rPr>
                    <w:t xml:space="preserve">    </w:t>
                  </w:r>
                  <w:r w:rsidR="00097A08" w:rsidRPr="00961D70">
                    <w:rPr>
                      <w:sz w:val="32"/>
                      <w:lang w:val="pl-PL"/>
                    </w:rPr>
                    <w:t>Partnerzy</w:t>
                  </w:r>
                  <w:r>
                    <w:rPr>
                      <w:sz w:val="32"/>
                      <w:lang w:val="pl-PL"/>
                    </w:rPr>
                    <w:t xml:space="preserve"> </w:t>
                  </w:r>
                  <w:r w:rsidR="00097A08" w:rsidRPr="00961D70">
                    <w:rPr>
                      <w:sz w:val="32"/>
                      <w:lang w:val="pl-PL"/>
                    </w:rPr>
                    <w:t>projektu</w:t>
                  </w:r>
                </w:p>
                <w:p w:rsidR="00726324" w:rsidRDefault="00726324" w:rsidP="00726324">
                  <w:pPr>
                    <w:rPr>
                      <w:lang w:val="pl-PL"/>
                    </w:rPr>
                  </w:pPr>
                </w:p>
                <w:p w:rsidR="009339C7" w:rsidRPr="00726324" w:rsidRDefault="00F10D50" w:rsidP="00726324">
                  <w:pPr>
                    <w:rPr>
                      <w:lang w:val="pl-PL"/>
                    </w:rPr>
                  </w:pPr>
                  <w:r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4080" behindDoc="0" locked="0" layoutInCell="1" allowOverlap="1" wp14:anchorId="061391A9" wp14:editId="37C7C554">
                        <wp:simplePos x="0" y="0"/>
                        <wp:positionH relativeFrom="column">
                          <wp:posOffset>1741805</wp:posOffset>
                        </wp:positionH>
                        <wp:positionV relativeFrom="paragraph">
                          <wp:posOffset>278130</wp:posOffset>
                        </wp:positionV>
                        <wp:extent cx="1010920" cy="4953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769"/>
                            <wp:lineTo x="21166" y="20769"/>
                            <wp:lineTo x="21166" y="0"/>
                            <wp:lineTo x="0" y="0"/>
                          </wp:wrapPolygon>
                        </wp:wrapThrough>
                        <wp:docPr id="18" name="Obraz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Logotipo EuroMind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92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61D70"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1008" behindDoc="1" locked="0" layoutInCell="1" allowOverlap="1" wp14:anchorId="05EA058E" wp14:editId="7DE3CA7C">
                        <wp:simplePos x="0" y="0"/>
                        <wp:positionH relativeFrom="column">
                          <wp:posOffset>1948815</wp:posOffset>
                        </wp:positionH>
                        <wp:positionV relativeFrom="paragraph">
                          <wp:posOffset>1016000</wp:posOffset>
                        </wp:positionV>
                        <wp:extent cx="593725" cy="6096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25"/>
                            <wp:lineTo x="20791" y="20925"/>
                            <wp:lineTo x="20791" y="0"/>
                            <wp:lineTo x="0" y="0"/>
                          </wp:wrapPolygon>
                        </wp:wrapThrough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Logo Zespolu Szkol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725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61D70"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2032" behindDoc="0" locked="0" layoutInCell="1" allowOverlap="1" wp14:anchorId="26DBF634" wp14:editId="5F80E5CE">
                        <wp:simplePos x="0" y="0"/>
                        <wp:positionH relativeFrom="column">
                          <wp:posOffset>119380</wp:posOffset>
                        </wp:positionH>
                        <wp:positionV relativeFrom="paragraph">
                          <wp:posOffset>1013460</wp:posOffset>
                        </wp:positionV>
                        <wp:extent cx="676486" cy="647700"/>
                        <wp:effectExtent l="0" t="0" r="9525" b="0"/>
                        <wp:wrapNone/>
                        <wp:docPr id="16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logo.okragłe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486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61D70"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3056" behindDoc="0" locked="0" layoutInCell="1" allowOverlap="1" wp14:anchorId="6EFD0386" wp14:editId="7B7D16E6">
                        <wp:simplePos x="0" y="0"/>
                        <wp:positionH relativeFrom="column">
                          <wp:posOffset>1053465</wp:posOffset>
                        </wp:positionH>
                        <wp:positionV relativeFrom="paragraph">
                          <wp:posOffset>1018540</wp:posOffset>
                        </wp:positionV>
                        <wp:extent cx="678815" cy="666750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0983"/>
                            <wp:lineTo x="21216" y="20983"/>
                            <wp:lineTo x="21216" y="0"/>
                            <wp:lineTo x="0" y="0"/>
                          </wp:wrapPolygon>
                        </wp:wrapThrough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zsz NR 1 LOGO2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15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61D70"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5104" behindDoc="1" locked="0" layoutInCell="1" allowOverlap="1" wp14:anchorId="08E47310" wp14:editId="3F1EE9E1">
                        <wp:simplePos x="0" y="0"/>
                        <wp:positionH relativeFrom="column">
                          <wp:posOffset>790575</wp:posOffset>
                        </wp:positionH>
                        <wp:positionV relativeFrom="paragraph">
                          <wp:posOffset>90170</wp:posOffset>
                        </wp:positionV>
                        <wp:extent cx="1152525" cy="819150"/>
                        <wp:effectExtent l="0" t="0" r="9525" b="0"/>
                        <wp:wrapNone/>
                        <wp:docPr id="17" name="Obraz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DZ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525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61D70">
                    <w:rPr>
                      <w:noProof/>
                      <w:lang w:val="pl-PL" w:eastAsia="pl-PL"/>
                    </w:rPr>
                    <w:drawing>
                      <wp:anchor distT="0" distB="0" distL="114300" distR="114300" simplePos="0" relativeHeight="251696128" behindDoc="0" locked="0" layoutInCell="1" allowOverlap="1" wp14:anchorId="1FFF3801" wp14:editId="1D143AF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321945</wp:posOffset>
                        </wp:positionV>
                        <wp:extent cx="1086485" cy="3619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463"/>
                            <wp:lineTo x="21209" y="20463"/>
                            <wp:lineTo x="21209" y="0"/>
                            <wp:lineTo x="0" y="0"/>
                          </wp:wrapPolygon>
                        </wp:wrapThrough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DA logo alta calidad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48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61D70" w:rsidRPr="00B301D2" w:rsidTr="00F10D50">
              <w:trPr>
                <w:trHeight w:hRule="exact" w:val="10242"/>
              </w:trPr>
              <w:tc>
                <w:tcPr>
                  <w:tcW w:w="5000" w:type="pct"/>
                </w:tcPr>
                <w:p w:rsidR="00961D70" w:rsidRDefault="00961D70" w:rsidP="00961D70">
                  <w:pPr>
                    <w:pStyle w:val="Tytu"/>
                    <w:rPr>
                      <w:sz w:val="40"/>
                      <w:lang w:val="pl-PL"/>
                    </w:rPr>
                  </w:pPr>
                </w:p>
              </w:tc>
            </w:tr>
          </w:tbl>
          <w:p w:rsidR="009339C7" w:rsidRPr="00B301D2" w:rsidRDefault="009339C7" w:rsidP="009339C7">
            <w:pPr>
              <w:rPr>
                <w:lang w:val="pl-PL"/>
              </w:rPr>
            </w:pPr>
          </w:p>
        </w:tc>
      </w:tr>
    </w:tbl>
    <w:p w:rsidR="008E54AB" w:rsidRPr="00B301D2" w:rsidRDefault="000A23EE">
      <w:pPr>
        <w:rPr>
          <w:lang w:val="pl-PL"/>
        </w:rPr>
      </w:pPr>
      <w:r w:rsidRPr="00B301D2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6B9F399" wp14:editId="76C2E3DC">
                <wp:simplePos x="0" y="0"/>
                <wp:positionH relativeFrom="column">
                  <wp:posOffset>3357472</wp:posOffset>
                </wp:positionH>
                <wp:positionV relativeFrom="page">
                  <wp:posOffset>970</wp:posOffset>
                </wp:positionV>
                <wp:extent cx="3289300" cy="7772400"/>
                <wp:effectExtent l="0" t="0" r="25400" b="19050"/>
                <wp:wrapNone/>
                <wp:docPr id="3" name="Linie złożenia" descr="Linie złożenia. Usuń, zanim wydrukujesz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0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Łącznik prosty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Łącznik prosty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EBCCCE" id="Linie złożenia" o:spid="_x0000_s1026" alt="Linie złożenia. Usuń, zanim wydrukujesz." style="position:absolute;margin-left:264.35pt;margin-top:.1pt;width:259pt;height:612pt;z-index:-251626496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">
                <v:line id="Łącznik prosty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1Vf8AAAADaAAAADwAAAGRycy9kb3ducmV2LnhtbERPTYvCMBC9C/6HMII3TV1kla5RxEUQ&#10;wYPu6u5xthmbYjMpTaz1328EwdPweJ8zW7S2FA3VvnCsYDRMQBBnThecK/j+Wg+mIHxA1lg6JgV3&#10;8rCYdzszTLW78Z6aQ8hFDGGfogITQpVK6TNDFv3QVcSRO7vaYoiwzqWu8RbDbSnfkuRdWiw4Nhis&#10;aGUouxyuVsHRnD7lffzTFDve6tPf5Hc5rpxS/V67/AARqA0v8dO90XE+PF55X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NVX/AAAAA2gAAAA8AAAAAAAAAAAAAAAAA&#10;oQIAAGRycy9kb3ducmV2LnhtbFBLBQYAAAAABAAEAPkAAACOAwAAAAA=&#10;" strokecolor="white [3212]" strokeweight=".5pt">
                  <v:stroke joinstyle="miter"/>
                </v:line>
                <v:line id="Łącznik prosty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LCMMAAADaAAAADwAAAGRycy9kb3ducmV2LnhtbESPQWsCMRSE74L/ITzBm2YVqbI1ilgK&#10;IvSgrbbH181zs7h5WTZxXf+9EQSPw8x8w8yXrS1FQ7UvHCsYDRMQxJnTBecKfr4/BzMQPiBrLB2T&#10;ght5WC66nTmm2l15R80+5CJC2KeowIRQpVL6zJBFP3QVcfROrrYYoqxzqWu8Rrgt5ThJ3qTFguOC&#10;wYrWhrLz/mIVHMzxQ94mv03xxVt9/J/+rSaVU6rfa1fvIAK14RV+tjdawRgeV+IN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fywjDAAAA2gAAAA8AAAAAAAAAAAAA&#10;AAAAoQIAAGRycy9kb3ducmV2LnhtbFBLBQYAAAAABAAEAPkAAACRAwAAAAA=&#10;" strokecolor="white [3212]" strokeweight=".5pt">
                  <v:stroke joinstyle="miter"/>
                </v:line>
                <w10:wrap anchory="page"/>
              </v:group>
            </w:pict>
          </mc:Fallback>
        </mc:AlternateContent>
      </w:r>
      <w:r w:rsidR="007207CB" w:rsidRPr="00B301D2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B7430C4" wp14:editId="637FB09C">
                <wp:simplePos x="0" y="0"/>
                <wp:positionH relativeFrom="column">
                  <wp:posOffset>3269776</wp:posOffset>
                </wp:positionH>
                <wp:positionV relativeFrom="page">
                  <wp:posOffset>0</wp:posOffset>
                </wp:positionV>
                <wp:extent cx="3383280" cy="7772400"/>
                <wp:effectExtent l="0" t="0" r="26670" b="19050"/>
                <wp:wrapNone/>
                <wp:docPr id="9" name="Grupa 9" descr="Linie złożenia. Usuń, zanim wydrukujesz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Łącznik prosty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F0C265" id="Grupa 9" o:spid="_x0000_s1026" alt="Linie złożenia. Usuń, zanim wydrukujesz." style="position:absolute;margin-left:257.45pt;margin-top:0;width:266.4pt;height:612pt;z-index:-251651072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">
                <v:line id="Łącznik prosty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258QAAADaAAAADwAAAGRycy9kb3ducmV2LnhtbESPQWvCQBSE7wX/w/KE3nTTElqJriEo&#10;hSL0ULXW4zP7zIZm34bsGuO/7xaEHoeZ+YZZ5INtRE+drx0reJomIIhLp2uuFOx3b5MZCB+QNTaO&#10;ScGNPOTL0cMCM+2u/En9NlQiQthnqMCE0GZS+tKQRT91LXH0zq6zGKLsKqk7vEa4beRzkrxIizXH&#10;BYMtrQyVP9uLVfBlDmt5S7/7+oM3+nB6PRZp65R6HA/FHESgIfyH7+13rSCFvyvx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vbnxAAAANoAAAAPAAAAAAAAAAAA&#10;AAAAAKECAABkcnMvZG93bnJldi54bWxQSwUGAAAAAAQABAD5AAAAkgMAAAAA&#10;" strokecolor="white [3212]" strokeweight=".5pt">
                  <v:stroke joinstyle="miter"/>
                </v:line>
                <v:line id="Łącznik prosty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TfMQAAADaAAAADwAAAGRycy9kb3ducmV2LnhtbESPzWrDMBCE74W8g9hAb4nckibBtRxC&#10;SyEUesh/jltra5laK2MpjvP2VSDQ4zAz3zDZore16Kj1lWMFT+MEBHHhdMWlgt32YzQH4QOyxtox&#10;KbiSh0U+eMgw1e7Ca+o2oRQRwj5FBSaEJpXSF4Ys+rFriKP341qLIcq2lLrFS4TbWj4nyVRarDgu&#10;GGzozVDxuzlbBXtzeJfXybGrvvhTH75np+WkcUo9DvvlK4hAffgP39srreAFblfiD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lN8xAAAANoAAAAPAAAAAAAAAAAA&#10;AAAAAKECAABkcnMvZG93bnJldi54bWxQSwUGAAAAAAQABAD5AAAAkgMAAAAA&#10;" strokecolor="white [321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Tabelaukadu"/>
        <w:tblW w:w="0" w:type="auto"/>
        <w:tblLayout w:type="fixed"/>
        <w:tblLook w:val="04A0" w:firstRow="1" w:lastRow="0" w:firstColumn="1" w:lastColumn="0" w:noHBand="0" w:noVBand="1"/>
        <w:tblDescription w:val="Layout table for inside of trifold brochure"/>
      </w:tblPr>
      <w:tblGrid>
        <w:gridCol w:w="5041"/>
        <w:gridCol w:w="4465"/>
        <w:gridCol w:w="842"/>
        <w:gridCol w:w="4253"/>
      </w:tblGrid>
      <w:tr w:rsidR="008E54AB" w:rsidRPr="00B301D2" w:rsidTr="003379C2">
        <w:trPr>
          <w:trHeight w:hRule="exact" w:val="9539"/>
        </w:trPr>
        <w:tc>
          <w:tcPr>
            <w:tcW w:w="5041" w:type="dxa"/>
          </w:tcPr>
          <w:tbl>
            <w:tblPr>
              <w:tblStyle w:val="Tabelaukad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41"/>
            </w:tblGrid>
            <w:tr w:rsidR="008E54AB" w:rsidRPr="00B301D2">
              <w:trPr>
                <w:trHeight w:hRule="exact" w:val="4104"/>
              </w:trPr>
              <w:tc>
                <w:tcPr>
                  <w:tcW w:w="5000" w:type="pct"/>
                  <w:shd w:val="clear" w:color="auto" w:fill="5B9BD5" w:themeFill="accent1"/>
                </w:tcPr>
                <w:p w:rsidR="008E54AB" w:rsidRPr="00B301D2" w:rsidRDefault="00964654">
                  <w:pPr>
                    <w:spacing w:after="160"/>
                    <w:rPr>
                      <w:lang w:val="pl-PL"/>
                    </w:rPr>
                  </w:pPr>
                  <w:r w:rsidRPr="00B301D2">
                    <w:rPr>
                      <w:noProof/>
                      <w:lang w:val="pl-PL" w:eastAsia="pl-PL"/>
                    </w:rPr>
                    <w:lastRenderedPageBreak/>
                    <w:drawing>
                      <wp:inline distT="0" distB="0" distL="0" distR="0" wp14:anchorId="272FE904" wp14:editId="740B130B">
                        <wp:extent cx="3657600" cy="2654617"/>
                        <wp:effectExtent l="0" t="0" r="0" b="0"/>
                        <wp:docPr id="24" name="Obraz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NSIDE_PHOTO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3031" cy="26585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54AB" w:rsidRPr="00B301D2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8E54AB" w:rsidRPr="00B301D2" w:rsidRDefault="00A57CF0">
                  <w:pPr>
                    <w:pStyle w:val="nagwek1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Działania w projekcie</w:t>
                  </w:r>
                </w:p>
                <w:p w:rsidR="00F67D61" w:rsidRDefault="00F67D61" w:rsidP="00F67D61">
                  <w:pPr>
                    <w:pStyle w:val="nagwek2"/>
                    <w:numPr>
                      <w:ilvl w:val="0"/>
                      <w:numId w:val="6"/>
                    </w:numPr>
                    <w:rPr>
                      <w:sz w:val="22"/>
                      <w:lang w:val="pl-PL"/>
                    </w:rPr>
                  </w:pPr>
                  <w:r>
                    <w:rPr>
                      <w:sz w:val="22"/>
                      <w:lang w:val="pl-PL"/>
                    </w:rPr>
                    <w:t>Etap przygotowujący do wyjazdu</w:t>
                  </w:r>
                </w:p>
                <w:p w:rsidR="00962F6B" w:rsidRPr="00962F6B" w:rsidRDefault="00962F6B" w:rsidP="00962F6B">
                  <w:pPr>
                    <w:rPr>
                      <w:lang w:val="pl-PL"/>
                    </w:rPr>
                  </w:pPr>
                </w:p>
                <w:p w:rsidR="00962F6B" w:rsidRDefault="00962F6B" w:rsidP="00F8417C">
                  <w:pPr>
                    <w:jc w:val="both"/>
                    <w:rPr>
                      <w:sz w:val="18"/>
                      <w:lang w:val="pl-PL"/>
                    </w:rPr>
                  </w:pPr>
                  <w:r w:rsidRPr="00962F6B">
                    <w:rPr>
                      <w:sz w:val="18"/>
                      <w:lang w:val="pl-PL"/>
                    </w:rPr>
                    <w:t>W ramach zajęć przygotowawczych</w:t>
                  </w:r>
                  <w:r>
                    <w:rPr>
                      <w:sz w:val="18"/>
                      <w:lang w:val="pl-PL"/>
                    </w:rPr>
                    <w:t xml:space="preserve"> wszyscy zakwalifikowani uczestnicy wraz z osobami znajdującymi się na liście rezerwowej wezmą udział w następujących zajęciach:</w:t>
                  </w:r>
                </w:p>
                <w:p w:rsidR="00962F6B" w:rsidRDefault="00962F6B" w:rsidP="00962F6B">
                  <w:pPr>
                    <w:rPr>
                      <w:sz w:val="18"/>
                      <w:lang w:val="pl-PL"/>
                    </w:rPr>
                  </w:pPr>
                </w:p>
                <w:p w:rsidR="00962F6B" w:rsidRDefault="00962F6B" w:rsidP="00962F6B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>J. angielski – 20 godzin</w:t>
                  </w:r>
                </w:p>
                <w:p w:rsidR="00962F6B" w:rsidRDefault="00962F6B" w:rsidP="00962F6B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 xml:space="preserve">J. hiszpański – 15 godzin </w:t>
                  </w:r>
                </w:p>
                <w:p w:rsidR="00962F6B" w:rsidRDefault="00393846" w:rsidP="00962F6B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>p</w:t>
                  </w:r>
                  <w:r w:rsidR="00962F6B">
                    <w:rPr>
                      <w:sz w:val="18"/>
                      <w:lang w:val="pl-PL"/>
                    </w:rPr>
                    <w:t xml:space="preserve">rzygotowanie kulturowe dotyczące </w:t>
                  </w:r>
                  <w:r w:rsidR="00F67D61">
                    <w:rPr>
                      <w:sz w:val="18"/>
                      <w:lang w:val="pl-PL"/>
                    </w:rPr>
                    <w:t xml:space="preserve">historii, kultury, tradycji </w:t>
                  </w:r>
                  <w:r>
                    <w:rPr>
                      <w:sz w:val="18"/>
                      <w:lang w:val="pl-PL"/>
                    </w:rPr>
                    <w:t xml:space="preserve">Hiszpanii, </w:t>
                  </w:r>
                  <w:r w:rsidR="00F67D61">
                    <w:rPr>
                      <w:sz w:val="18"/>
                      <w:lang w:val="pl-PL"/>
                    </w:rPr>
                    <w:br/>
                  </w:r>
                  <w:r>
                    <w:rPr>
                      <w:sz w:val="18"/>
                      <w:lang w:val="pl-PL"/>
                    </w:rPr>
                    <w:t>a zwłaszcza Andaluzji – 5 godzin</w:t>
                  </w:r>
                </w:p>
                <w:p w:rsidR="00393846" w:rsidRPr="00962F6B" w:rsidRDefault="00393846" w:rsidP="00962F6B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 xml:space="preserve">przygotowanie pedagogiczne </w:t>
                  </w:r>
                  <w:r w:rsidR="00F67D61">
                    <w:rPr>
                      <w:sz w:val="18"/>
                      <w:lang w:val="pl-PL"/>
                    </w:rPr>
                    <w:t>–</w:t>
                  </w:r>
                  <w:r>
                    <w:rPr>
                      <w:sz w:val="18"/>
                      <w:lang w:val="pl-PL"/>
                    </w:rPr>
                    <w:t xml:space="preserve"> </w:t>
                  </w:r>
                  <w:r w:rsidR="001214B1">
                    <w:rPr>
                      <w:sz w:val="18"/>
                      <w:lang w:val="pl-PL"/>
                    </w:rPr>
                    <w:br/>
                    <w:t>5</w:t>
                  </w:r>
                  <w:r w:rsidR="00F67D61">
                    <w:rPr>
                      <w:sz w:val="18"/>
                      <w:lang w:val="pl-PL"/>
                    </w:rPr>
                    <w:t xml:space="preserve"> godzin.</w:t>
                  </w:r>
                </w:p>
                <w:p w:rsidR="00962F6B" w:rsidRDefault="00962F6B" w:rsidP="00962F6B">
                  <w:pPr>
                    <w:rPr>
                      <w:lang w:val="pl-PL"/>
                    </w:rPr>
                  </w:pPr>
                </w:p>
                <w:p w:rsidR="00962F6B" w:rsidRDefault="00962F6B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Default="00D46F70" w:rsidP="00962F6B">
                  <w:pPr>
                    <w:rPr>
                      <w:lang w:val="pl-PL"/>
                    </w:rPr>
                  </w:pPr>
                </w:p>
                <w:p w:rsidR="00D46F70" w:rsidRPr="00962F6B" w:rsidRDefault="00D46F70" w:rsidP="00962F6B">
                  <w:pPr>
                    <w:rPr>
                      <w:lang w:val="pl-PL"/>
                    </w:rPr>
                  </w:pPr>
                </w:p>
                <w:p w:rsidR="00962F6B" w:rsidRDefault="00962F6B" w:rsidP="00962F6B">
                  <w:pPr>
                    <w:rPr>
                      <w:lang w:val="pl-PL"/>
                    </w:rPr>
                  </w:pPr>
                </w:p>
                <w:p w:rsidR="00962F6B" w:rsidRPr="00B301D2" w:rsidRDefault="00962F6B" w:rsidP="00962F6B">
                  <w:pPr>
                    <w:rPr>
                      <w:lang w:val="pl-PL"/>
                    </w:rPr>
                  </w:pPr>
                </w:p>
                <w:p w:rsidR="008E54AB" w:rsidRPr="00B301D2" w:rsidRDefault="008E54AB">
                  <w:pPr>
                    <w:spacing w:after="160"/>
                    <w:rPr>
                      <w:lang w:val="pl-PL"/>
                    </w:rPr>
                  </w:pPr>
                </w:p>
              </w:tc>
            </w:tr>
            <w:tr w:rsidR="00D46F70" w:rsidRPr="00B301D2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D46F70" w:rsidRDefault="00D46F70">
                  <w:pPr>
                    <w:pStyle w:val="nagwek1"/>
                    <w:rPr>
                      <w:lang w:val="pl-PL"/>
                    </w:rPr>
                  </w:pPr>
                </w:p>
              </w:tc>
            </w:tr>
            <w:tr w:rsidR="00962F6B" w:rsidRPr="00B301D2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962F6B" w:rsidRDefault="00962F6B">
                  <w:pPr>
                    <w:pStyle w:val="nagwek1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W ramac</w:t>
                  </w:r>
                </w:p>
              </w:tc>
            </w:tr>
          </w:tbl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4465" w:type="dxa"/>
          </w:tcPr>
          <w:tbl>
            <w:tblPr>
              <w:tblStyle w:val="Tabelaukad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8E54AB" w:rsidRPr="00B301D2">
              <w:trPr>
                <w:trHeight w:hRule="exact" w:val="4104"/>
              </w:trPr>
              <w:tc>
                <w:tcPr>
                  <w:tcW w:w="5000" w:type="pct"/>
                  <w:shd w:val="clear" w:color="auto" w:fill="5B9BD5" w:themeFill="accent1"/>
                  <w:vAlign w:val="center"/>
                </w:tcPr>
                <w:p w:rsidR="00EA343A" w:rsidRDefault="00A57CF0" w:rsidP="00EA343A">
                  <w:pPr>
                    <w:pStyle w:val="Cytat"/>
                    <w:ind w:right="292"/>
                    <w:rPr>
                      <w:lang w:val="pl-PL"/>
                    </w:rPr>
                  </w:pPr>
                  <w:r w:rsidRPr="00EA343A">
                    <w:rPr>
                      <w:sz w:val="28"/>
                      <w:lang w:val="pl-PL"/>
                    </w:rPr>
                    <w:t>U</w:t>
                  </w:r>
                  <w:r w:rsidR="00EA343A" w:rsidRPr="00EA343A">
                    <w:rPr>
                      <w:sz w:val="28"/>
                      <w:lang w:val="pl-PL"/>
                    </w:rPr>
                    <w:t xml:space="preserve">dział w projekcie </w:t>
                  </w:r>
                  <w:r w:rsidR="00EA343A" w:rsidRPr="00EA343A">
                    <w:rPr>
                      <w:i/>
                      <w:sz w:val="28"/>
                      <w:lang w:val="pl-PL"/>
                    </w:rPr>
                    <w:t>„Staż na start</w:t>
                  </w:r>
                  <w:r w:rsidR="00DB4C68">
                    <w:rPr>
                      <w:i/>
                      <w:sz w:val="28"/>
                      <w:lang w:val="pl-PL"/>
                    </w:rPr>
                    <w:t xml:space="preserve"> II</w:t>
                  </w:r>
                  <w:r w:rsidR="00EA343A" w:rsidRPr="00EA343A">
                    <w:rPr>
                      <w:i/>
                      <w:sz w:val="28"/>
                      <w:lang w:val="pl-PL"/>
                    </w:rPr>
                    <w:t>”</w:t>
                  </w:r>
                  <w:r w:rsidR="00EA343A" w:rsidRPr="00EA343A">
                    <w:rPr>
                      <w:sz w:val="28"/>
                      <w:lang w:val="pl-PL"/>
                    </w:rPr>
                    <w:t xml:space="preserve"> jest </w:t>
                  </w:r>
                  <w:r w:rsidR="00B976D1">
                    <w:rPr>
                      <w:sz w:val="28"/>
                      <w:lang w:val="pl-PL"/>
                    </w:rPr>
                    <w:br/>
                  </w:r>
                  <w:bookmarkStart w:id="0" w:name="_GoBack"/>
                  <w:bookmarkEnd w:id="0"/>
                  <w:r w:rsidR="00EA343A">
                    <w:rPr>
                      <w:b/>
                      <w:sz w:val="28"/>
                      <w:lang w:val="pl-PL"/>
                    </w:rPr>
                    <w:t>bez</w:t>
                  </w:r>
                  <w:r w:rsidR="00EA343A" w:rsidRPr="00EA343A">
                    <w:rPr>
                      <w:b/>
                      <w:sz w:val="28"/>
                      <w:lang w:val="pl-PL"/>
                    </w:rPr>
                    <w:t>płatny</w:t>
                  </w:r>
                  <w:r w:rsidR="00EA343A">
                    <w:rPr>
                      <w:b/>
                      <w:sz w:val="28"/>
                      <w:lang w:val="pl-PL"/>
                    </w:rPr>
                    <w:t>.</w:t>
                  </w:r>
                  <w:r w:rsidR="00EA343A" w:rsidRPr="00EA343A">
                    <w:rPr>
                      <w:sz w:val="28"/>
                      <w:lang w:val="pl-PL"/>
                    </w:rPr>
                    <w:br/>
                  </w:r>
                  <w:r w:rsidR="00EA343A">
                    <w:rPr>
                      <w:lang w:val="pl-PL"/>
                    </w:rPr>
                    <w:t xml:space="preserve"> </w:t>
                  </w:r>
                </w:p>
                <w:p w:rsidR="008E54AB" w:rsidRPr="00B301D2" w:rsidRDefault="00EA343A" w:rsidP="00EA343A">
                  <w:pPr>
                    <w:pStyle w:val="Cytat"/>
                    <w:rPr>
                      <w:lang w:val="pl-PL"/>
                    </w:rPr>
                  </w:pPr>
                  <w:r w:rsidRPr="00EA343A">
                    <w:rPr>
                      <w:sz w:val="20"/>
                      <w:lang w:val="pl-PL"/>
                    </w:rPr>
                    <w:t>Projekt jest współfinansowany</w:t>
                  </w:r>
                  <w:r>
                    <w:rPr>
                      <w:sz w:val="20"/>
                      <w:lang w:val="pl-PL"/>
                    </w:rPr>
                    <w:br/>
                  </w:r>
                  <w:r w:rsidRPr="00EA343A">
                    <w:rPr>
                      <w:sz w:val="20"/>
                      <w:lang w:val="pl-PL"/>
                    </w:rPr>
                    <w:t xml:space="preserve">w ramach programu Unii </w:t>
                  </w:r>
                  <w:r>
                    <w:rPr>
                      <w:sz w:val="20"/>
                      <w:lang w:val="pl-PL"/>
                    </w:rPr>
                    <w:br/>
                  </w:r>
                  <w:r w:rsidRPr="00EA343A">
                    <w:rPr>
                      <w:sz w:val="20"/>
                      <w:lang w:val="pl-PL"/>
                    </w:rPr>
                    <w:t>Europejskiej ERASMUS+</w:t>
                  </w:r>
                </w:p>
              </w:tc>
            </w:tr>
            <w:tr w:rsidR="008E54AB" w:rsidRPr="00B301D2" w:rsidTr="00964654">
              <w:trPr>
                <w:trHeight w:hRule="exact" w:val="6435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F67D61" w:rsidRDefault="00F67D61" w:rsidP="00F67D61">
                  <w:pPr>
                    <w:pStyle w:val="nagwek2"/>
                    <w:numPr>
                      <w:ilvl w:val="0"/>
                      <w:numId w:val="6"/>
                    </w:numPr>
                    <w:rPr>
                      <w:sz w:val="22"/>
                      <w:lang w:val="pl-PL"/>
                    </w:rPr>
                  </w:pPr>
                  <w:r>
                    <w:rPr>
                      <w:sz w:val="22"/>
                      <w:lang w:val="pl-PL"/>
                    </w:rPr>
                    <w:t>Staż zawodowy</w:t>
                  </w:r>
                </w:p>
                <w:p w:rsidR="00F67D61" w:rsidRDefault="00F67D61" w:rsidP="00F67D61">
                  <w:pPr>
                    <w:rPr>
                      <w:lang w:val="pl-PL"/>
                    </w:rPr>
                  </w:pPr>
                </w:p>
                <w:p w:rsidR="00F67D61" w:rsidRDefault="00F67D61" w:rsidP="00F67D61">
                  <w:pPr>
                    <w:rPr>
                      <w:lang w:val="pl-PL"/>
                    </w:rPr>
                  </w:pPr>
                </w:p>
                <w:p w:rsidR="008E54AB" w:rsidRDefault="00F67D61" w:rsidP="00F67D61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 xml:space="preserve">Każdy z uczestników odbędzie </w:t>
                  </w:r>
                  <w:r>
                    <w:rPr>
                      <w:sz w:val="18"/>
                      <w:lang w:val="pl-PL"/>
                    </w:rPr>
                    <w:br/>
                    <w:t>dwutygodniowy staż zawo</w:t>
                  </w:r>
                  <w:r w:rsidR="00DB4C68">
                    <w:rPr>
                      <w:sz w:val="18"/>
                      <w:lang w:val="pl-PL"/>
                    </w:rPr>
                    <w:t>dowy obejmujący 60 godzin zajęć;</w:t>
                  </w:r>
                </w:p>
                <w:p w:rsidR="00F67D61" w:rsidRDefault="00F67D61" w:rsidP="00F67D61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 xml:space="preserve">Staż zostanie zorganizowany na terenie szkoły ADA-ITS w Sewilli, specjalizującej się w kształceniu na kierunkach </w:t>
                  </w:r>
                  <w:r>
                    <w:rPr>
                      <w:sz w:val="18"/>
                      <w:lang w:val="pl-PL"/>
                    </w:rPr>
                    <w:br/>
                    <w:t>aeronautycznych</w:t>
                  </w:r>
                  <w:r w:rsidR="00DB4C68">
                    <w:rPr>
                      <w:sz w:val="18"/>
                      <w:lang w:val="pl-PL"/>
                    </w:rPr>
                    <w:t>;</w:t>
                  </w:r>
                </w:p>
                <w:p w:rsidR="00F67D61" w:rsidRPr="00F67D61" w:rsidRDefault="000C260B" w:rsidP="000C260B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sz w:val="18"/>
                      <w:lang w:val="pl-PL"/>
                    </w:rPr>
                  </w:pPr>
                  <w:r>
                    <w:rPr>
                      <w:sz w:val="18"/>
                      <w:lang w:val="pl-PL"/>
                    </w:rPr>
                    <w:t xml:space="preserve">Część programu zostanie zrealizowana </w:t>
                  </w:r>
                  <w:r w:rsidR="00DB4C68">
                    <w:rPr>
                      <w:sz w:val="18"/>
                      <w:lang w:val="pl-PL"/>
                    </w:rPr>
                    <w:br/>
                    <w:t xml:space="preserve">w miarę możliwości </w:t>
                  </w:r>
                  <w:r>
                    <w:rPr>
                      <w:sz w:val="18"/>
                      <w:lang w:val="pl-PL"/>
                    </w:rPr>
                    <w:t>w warsz</w:t>
                  </w:r>
                  <w:r w:rsidR="00DB4C68">
                    <w:rPr>
                      <w:sz w:val="18"/>
                      <w:lang w:val="pl-PL"/>
                    </w:rPr>
                    <w:t xml:space="preserve">tatach </w:t>
                  </w:r>
                  <w:r w:rsidR="00DB4C68">
                    <w:rPr>
                      <w:sz w:val="18"/>
                      <w:lang w:val="pl-PL"/>
                    </w:rPr>
                    <w:br/>
                    <w:t xml:space="preserve">przedsiębiorstw: Airbus </w:t>
                  </w:r>
                  <w:r>
                    <w:rPr>
                      <w:sz w:val="18"/>
                      <w:lang w:val="pl-PL"/>
                    </w:rPr>
                    <w:t>Defence &amp; Space oraz Aeroaljarafe</w:t>
                  </w:r>
                  <w:r w:rsidR="00DB4C68">
                    <w:rPr>
                      <w:sz w:val="18"/>
                      <w:lang w:val="pl-PL"/>
                    </w:rPr>
                    <w:t>.</w:t>
                  </w:r>
                </w:p>
              </w:tc>
            </w:tr>
          </w:tbl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842" w:type="dxa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4253" w:type="dxa"/>
          </w:tcPr>
          <w:p w:rsidR="000C260B" w:rsidRDefault="000C260B" w:rsidP="000C260B">
            <w:pPr>
              <w:pStyle w:val="nagwek2"/>
              <w:numPr>
                <w:ilvl w:val="0"/>
                <w:numId w:val="6"/>
              </w:num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Program kulturowy</w:t>
            </w:r>
          </w:p>
          <w:p w:rsidR="00F8417C" w:rsidRDefault="00F8417C" w:rsidP="00F8417C">
            <w:pPr>
              <w:spacing w:after="160"/>
              <w:jc w:val="both"/>
              <w:rPr>
                <w:lang w:val="pl-PL"/>
              </w:rPr>
            </w:pPr>
            <w:r w:rsidRPr="00F8417C">
              <w:rPr>
                <w:sz w:val="18"/>
                <w:lang w:val="pl-PL"/>
              </w:rPr>
              <w:t xml:space="preserve">W ramach pobytu w Hiszpanii, w czasie </w:t>
            </w:r>
            <w:r>
              <w:rPr>
                <w:sz w:val="18"/>
                <w:lang w:val="pl-PL"/>
              </w:rPr>
              <w:br/>
            </w:r>
            <w:r w:rsidRPr="00F8417C">
              <w:rPr>
                <w:sz w:val="18"/>
                <w:lang w:val="pl-PL"/>
              </w:rPr>
              <w:t xml:space="preserve">wolnym od stażu </w:t>
            </w:r>
            <w:r>
              <w:rPr>
                <w:sz w:val="18"/>
                <w:lang w:val="pl-PL"/>
              </w:rPr>
              <w:t xml:space="preserve">uczestnicy pod opieką </w:t>
            </w:r>
            <w:r>
              <w:rPr>
                <w:sz w:val="18"/>
                <w:lang w:val="pl-PL"/>
              </w:rPr>
              <w:br/>
              <w:t xml:space="preserve">partnera projektu – Euromind będę rozwijali kompetencje kulturowe biorąc udział </w:t>
            </w:r>
            <w:r>
              <w:rPr>
                <w:sz w:val="18"/>
                <w:lang w:val="pl-PL"/>
              </w:rPr>
              <w:br/>
              <w:t xml:space="preserve">w wybranych zajęciach  i wycieczkach. </w:t>
            </w:r>
          </w:p>
          <w:p w:rsidR="008E54AB" w:rsidRPr="00B301D2" w:rsidRDefault="00C10FF0" w:rsidP="00D155CD">
            <w:pPr>
              <w:pStyle w:val="nagwek1"/>
              <w:rPr>
                <w:lang w:val="pl-PL"/>
              </w:rPr>
            </w:pPr>
            <w:r>
              <w:rPr>
                <w:lang w:val="pl-PL"/>
              </w:rPr>
              <w:t xml:space="preserve">Korzyści </w:t>
            </w:r>
            <w:r w:rsidR="003379C2">
              <w:rPr>
                <w:lang w:val="pl-PL"/>
              </w:rPr>
              <w:t xml:space="preserve">z </w:t>
            </w:r>
            <w:r>
              <w:rPr>
                <w:lang w:val="pl-PL"/>
              </w:rPr>
              <w:t>udziału</w:t>
            </w:r>
            <w:r w:rsidR="003379C2">
              <w:rPr>
                <w:lang w:val="pl-PL"/>
              </w:rPr>
              <w:t xml:space="preserve"> </w:t>
            </w:r>
            <w:r w:rsidR="003379C2">
              <w:rPr>
                <w:lang w:val="pl-PL"/>
              </w:rPr>
              <w:br/>
              <w:t>w projekcie</w:t>
            </w:r>
            <w:r>
              <w:rPr>
                <w:lang w:val="pl-PL"/>
              </w:rPr>
              <w:t xml:space="preserve"> </w:t>
            </w:r>
          </w:p>
          <w:p w:rsidR="00C10FF0" w:rsidRPr="00C10FF0" w:rsidRDefault="00C10FF0" w:rsidP="003379C2">
            <w:pPr>
              <w:pStyle w:val="Listapunktowana"/>
              <w:numPr>
                <w:ilvl w:val="0"/>
                <w:numId w:val="0"/>
              </w:numPr>
              <w:rPr>
                <w:sz w:val="18"/>
                <w:lang w:val="pl-PL"/>
              </w:rPr>
            </w:pPr>
          </w:p>
          <w:p w:rsidR="008E54AB" w:rsidRPr="003379C2" w:rsidRDefault="003379C2">
            <w:pPr>
              <w:pStyle w:val="Listapunktowana"/>
              <w:rPr>
                <w:color w:val="262626" w:themeColor="text1" w:themeTint="D9"/>
                <w:sz w:val="18"/>
                <w:lang w:val="pl-PL"/>
              </w:rPr>
            </w:pPr>
            <w:r w:rsidRPr="003379C2">
              <w:rPr>
                <w:color w:val="262626" w:themeColor="text1" w:themeTint="D9"/>
                <w:sz w:val="18"/>
                <w:lang w:val="pl-PL"/>
              </w:rPr>
              <w:t>K</w:t>
            </w:r>
            <w:r>
              <w:rPr>
                <w:color w:val="262626" w:themeColor="text1" w:themeTint="D9"/>
                <w:sz w:val="18"/>
                <w:lang w:val="pl-PL"/>
              </w:rPr>
              <w:t>ażdy uczestnik otrzyma certyfikat</w:t>
            </w:r>
            <w:r w:rsidR="00DB4C68">
              <w:rPr>
                <w:color w:val="262626" w:themeColor="text1" w:themeTint="D9"/>
                <w:sz w:val="18"/>
                <w:lang w:val="pl-PL"/>
              </w:rPr>
              <w:t xml:space="preserve"> stażu,</w:t>
            </w:r>
            <w:r>
              <w:rPr>
                <w:color w:val="262626" w:themeColor="text1" w:themeTint="D9"/>
                <w:sz w:val="18"/>
                <w:lang w:val="pl-PL"/>
              </w:rPr>
              <w:t xml:space="preserve"> </w:t>
            </w:r>
            <w:r>
              <w:rPr>
                <w:color w:val="262626" w:themeColor="text1" w:themeTint="D9"/>
                <w:sz w:val="18"/>
                <w:lang w:val="pl-PL"/>
              </w:rPr>
              <w:br/>
            </w:r>
            <w:r w:rsidR="00DB4C68">
              <w:rPr>
                <w:color w:val="262626" w:themeColor="text1" w:themeTint="D9"/>
                <w:sz w:val="18"/>
                <w:lang w:val="pl-PL"/>
              </w:rPr>
              <w:t xml:space="preserve">certyfikat </w:t>
            </w:r>
            <w:r>
              <w:rPr>
                <w:color w:val="262626" w:themeColor="text1" w:themeTint="D9"/>
                <w:sz w:val="18"/>
                <w:lang w:val="pl-PL"/>
              </w:rPr>
              <w:t>Eu</w:t>
            </w:r>
            <w:r w:rsidR="00DB4C68">
              <w:rPr>
                <w:color w:val="262626" w:themeColor="text1" w:themeTint="D9"/>
                <w:sz w:val="18"/>
                <w:lang w:val="pl-PL"/>
              </w:rPr>
              <w:t xml:space="preserve">ropass-Mobilność, </w:t>
            </w:r>
            <w:r w:rsidR="00DB4C68">
              <w:rPr>
                <w:color w:val="262626" w:themeColor="text1" w:themeTint="D9"/>
                <w:sz w:val="18"/>
                <w:lang w:val="pl-PL"/>
              </w:rPr>
              <w:br/>
              <w:t>potwierdzające</w:t>
            </w:r>
            <w:r>
              <w:rPr>
                <w:color w:val="262626" w:themeColor="text1" w:themeTint="D9"/>
                <w:sz w:val="18"/>
                <w:lang w:val="pl-PL"/>
              </w:rPr>
              <w:t xml:space="preserve"> odbycie stażu w Hiszpanii</w:t>
            </w:r>
          </w:p>
          <w:p w:rsidR="003379C2" w:rsidRDefault="003379C2">
            <w:pPr>
              <w:pStyle w:val="Listapunktowana"/>
              <w:rPr>
                <w:color w:val="262626" w:themeColor="text1" w:themeTint="D9"/>
                <w:sz w:val="18"/>
                <w:lang w:val="pl-PL"/>
              </w:rPr>
            </w:pPr>
            <w:r>
              <w:rPr>
                <w:color w:val="262626" w:themeColor="text1" w:themeTint="D9"/>
                <w:sz w:val="18"/>
                <w:lang w:val="pl-PL"/>
              </w:rPr>
              <w:t xml:space="preserve">Uczeń otrzyma </w:t>
            </w:r>
            <w:r w:rsidR="00DB4C68">
              <w:rPr>
                <w:color w:val="262626" w:themeColor="text1" w:themeTint="D9"/>
                <w:sz w:val="18"/>
                <w:lang w:val="pl-PL"/>
              </w:rPr>
              <w:t xml:space="preserve">zaświadczenia </w:t>
            </w:r>
            <w:r w:rsidR="00DB4C68">
              <w:rPr>
                <w:color w:val="262626" w:themeColor="text1" w:themeTint="D9"/>
                <w:sz w:val="18"/>
                <w:lang w:val="pl-PL"/>
              </w:rPr>
              <w:br/>
              <w:t>potwierdzające uczestnictwo</w:t>
            </w:r>
            <w:r>
              <w:rPr>
                <w:color w:val="262626" w:themeColor="text1" w:themeTint="D9"/>
                <w:sz w:val="18"/>
                <w:lang w:val="pl-PL"/>
              </w:rPr>
              <w:t xml:space="preserve"> w zajęciach przygotowujących do wyjazdu</w:t>
            </w:r>
          </w:p>
          <w:p w:rsidR="003379C2" w:rsidRDefault="003379C2">
            <w:pPr>
              <w:pStyle w:val="Listapunktowana"/>
              <w:rPr>
                <w:color w:val="262626" w:themeColor="text1" w:themeTint="D9"/>
                <w:sz w:val="18"/>
                <w:lang w:val="pl-PL"/>
              </w:rPr>
            </w:pPr>
            <w:r>
              <w:rPr>
                <w:color w:val="262626" w:themeColor="text1" w:themeTint="D9"/>
                <w:sz w:val="18"/>
                <w:lang w:val="pl-PL"/>
              </w:rPr>
              <w:t xml:space="preserve">Szkoła będzie mogła uznać staż w ramach projektu na poczet obowiązkowej praktyki zawodowej </w:t>
            </w:r>
          </w:p>
          <w:p w:rsidR="008E54AB" w:rsidRPr="00B301D2" w:rsidRDefault="00964654">
            <w:pPr>
              <w:pStyle w:val="nagwek1"/>
              <w:rPr>
                <w:lang w:val="pl-PL"/>
              </w:rPr>
            </w:pPr>
            <w:r w:rsidRPr="00B301D2">
              <w:rPr>
                <w:lang w:val="pl-PL"/>
              </w:rPr>
              <w:t>K</w:t>
            </w:r>
            <w:r w:rsidR="00257756">
              <w:rPr>
                <w:lang w:val="pl-PL"/>
              </w:rPr>
              <w:t xml:space="preserve">ontakt </w:t>
            </w:r>
            <w:r w:rsidR="00962F6B">
              <w:rPr>
                <w:lang w:val="pl-PL"/>
              </w:rPr>
              <w:t>z projektodawcą</w:t>
            </w:r>
          </w:p>
          <w:sdt>
            <w:sdtPr>
              <w:rPr>
                <w:rStyle w:val="Pogrubienie"/>
                <w:lang w:val="pl-PL"/>
              </w:rPr>
              <w:alias w:val="Nazwa firmy"/>
              <w:tag w:val=""/>
              <w:id w:val="950436312"/>
              <w:placeholder>
                <w:docPart w:val="2F975863C1A5481EB342E1EA97A87319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>
              <w:rPr>
                <w:rStyle w:val="Pogrubienie"/>
              </w:rPr>
            </w:sdtEndPr>
            <w:sdtContent>
              <w:p w:rsidR="008E54AB" w:rsidRPr="00B301D2" w:rsidRDefault="00C56F50">
                <w:pPr>
                  <w:pStyle w:val="Informacjekontaktowe"/>
                  <w:rPr>
                    <w:rStyle w:val="Pogrubienie"/>
                    <w:lang w:val="pl-PL"/>
                  </w:rPr>
                </w:pPr>
                <w:r>
                  <w:rPr>
                    <w:rStyle w:val="Pogrubienie"/>
                    <w:lang w:val="pl-PL"/>
                  </w:rPr>
                  <w:t>DZ Consulting Spółka z ograniczoną                   odpowiedzialnością</w:t>
                </w:r>
              </w:p>
            </w:sdtContent>
          </w:sdt>
          <w:sdt>
            <w:sdtPr>
              <w:rPr>
                <w:lang w:val="pl-PL"/>
              </w:rPr>
              <w:alias w:val="Adres"/>
              <w:tag w:val=""/>
              <w:id w:val="-1891111686"/>
              <w:placeholder>
                <w:docPart w:val="6904BBE2A8C04363A1CCE808D574C7B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8E54AB" w:rsidRDefault="00C56F50">
                <w:pPr>
                  <w:pStyle w:val="Informacjekontaktowe"/>
                  <w:rPr>
                    <w:lang w:val="pl-PL"/>
                  </w:rPr>
                </w:pPr>
                <w:r>
                  <w:rPr>
                    <w:lang w:val="pl-PL"/>
                  </w:rPr>
                  <w:t>Ul. Przybyszewskiego 42</w:t>
                </w:r>
              </w:p>
            </w:sdtContent>
          </w:sdt>
          <w:p w:rsidR="00257756" w:rsidRPr="00B301D2" w:rsidRDefault="00257756">
            <w:pPr>
              <w:pStyle w:val="Informacjekontaktowe"/>
              <w:rPr>
                <w:lang w:val="pl-PL"/>
              </w:rPr>
            </w:pPr>
            <w:r>
              <w:rPr>
                <w:lang w:val="pl-PL"/>
              </w:rPr>
              <w:t>30-128 Kraków</w:t>
            </w:r>
          </w:p>
          <w:p w:rsidR="008E54AB" w:rsidRPr="00B301D2" w:rsidRDefault="00257756">
            <w:pPr>
              <w:pStyle w:val="Informacjekontaktowe"/>
              <w:rPr>
                <w:lang w:val="pl-PL"/>
              </w:rPr>
            </w:pPr>
            <w:r>
              <w:rPr>
                <w:lang w:val="pl-PL"/>
              </w:rPr>
              <w:t>Tel. 505 796 354</w:t>
            </w:r>
          </w:p>
          <w:p w:rsidR="008E54AB" w:rsidRPr="00B301D2" w:rsidRDefault="00256062">
            <w:pPr>
              <w:pStyle w:val="Informacjekontaktowe"/>
              <w:rPr>
                <w:lang w:val="pl-PL"/>
              </w:rPr>
            </w:pPr>
            <w:r>
              <w:rPr>
                <w:lang w:val="pl-PL"/>
              </w:rPr>
              <w:t>e-mail: rekrutacja</w:t>
            </w:r>
            <w:r w:rsidR="00257756">
              <w:rPr>
                <w:lang w:val="pl-PL"/>
              </w:rPr>
              <w:t>@dz-consulting.pl</w:t>
            </w:r>
          </w:p>
          <w:p w:rsidR="00257756" w:rsidRDefault="000B5E73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  <w:hyperlink r:id="rId18" w:history="1">
              <w:r w:rsidR="00257756" w:rsidRPr="00962F6B">
                <w:rPr>
                  <w:rStyle w:val="Hipercze"/>
                  <w:color w:val="1F4E79" w:themeColor="accent1" w:themeShade="80"/>
                  <w:lang w:val="pl-PL"/>
                </w:rPr>
                <w:t>www.facebook.pl/staznastart</w:t>
              </w:r>
            </w:hyperlink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Default="00D46F70" w:rsidP="00257756">
            <w:pPr>
              <w:pStyle w:val="Adresinternetowy"/>
              <w:spacing w:after="160"/>
              <w:rPr>
                <w:rStyle w:val="Hipercze"/>
                <w:color w:val="1F4E79" w:themeColor="accent1" w:themeShade="80"/>
                <w:lang w:val="pl-PL"/>
              </w:rPr>
            </w:pPr>
          </w:p>
          <w:p w:rsidR="00D46F70" w:rsidRPr="00D46F70" w:rsidRDefault="00D46F70" w:rsidP="00257756">
            <w:pPr>
              <w:pStyle w:val="Adresinternetowy"/>
              <w:spacing w:after="160"/>
              <w:rPr>
                <w:color w:val="806000" w:themeColor="accent4" w:themeShade="80"/>
                <w:lang w:val="pl-PL"/>
              </w:rPr>
            </w:pPr>
          </w:p>
        </w:tc>
      </w:tr>
      <w:tr w:rsidR="008E54AB" w:rsidRPr="00B301D2" w:rsidTr="003379C2">
        <w:trPr>
          <w:trHeight w:hRule="exact" w:val="170"/>
        </w:trPr>
        <w:tc>
          <w:tcPr>
            <w:tcW w:w="5041" w:type="dxa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4465" w:type="dxa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842" w:type="dxa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4253" w:type="dxa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</w:tr>
      <w:tr w:rsidR="008E54AB" w:rsidRPr="00B301D2" w:rsidTr="003379C2">
        <w:trPr>
          <w:trHeight w:hRule="exact" w:val="216"/>
        </w:trPr>
        <w:tc>
          <w:tcPr>
            <w:tcW w:w="5041" w:type="dxa"/>
            <w:shd w:val="clear" w:color="auto" w:fill="5B9BD5" w:themeFill="accent1"/>
          </w:tcPr>
          <w:p w:rsidR="008E54AB" w:rsidRDefault="008E54AB">
            <w:pPr>
              <w:spacing w:after="160"/>
              <w:rPr>
                <w:lang w:val="pl-PL"/>
              </w:rPr>
            </w:pPr>
          </w:p>
          <w:p w:rsidR="00D46F70" w:rsidRPr="00B301D2" w:rsidRDefault="00D46F70">
            <w:pPr>
              <w:spacing w:after="160"/>
              <w:rPr>
                <w:lang w:val="pl-PL"/>
              </w:rPr>
            </w:pPr>
          </w:p>
        </w:tc>
        <w:tc>
          <w:tcPr>
            <w:tcW w:w="4465" w:type="dxa"/>
            <w:shd w:val="clear" w:color="auto" w:fill="5B9BD5" w:themeFill="accent1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842" w:type="dxa"/>
            <w:shd w:val="clear" w:color="auto" w:fill="5B9BD5" w:themeFill="accent1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  <w:tc>
          <w:tcPr>
            <w:tcW w:w="4253" w:type="dxa"/>
            <w:shd w:val="clear" w:color="auto" w:fill="5B9BD5" w:themeFill="accent1"/>
          </w:tcPr>
          <w:p w:rsidR="008E54AB" w:rsidRPr="00B301D2" w:rsidRDefault="008E54AB">
            <w:pPr>
              <w:spacing w:after="160"/>
              <w:rPr>
                <w:lang w:val="pl-PL"/>
              </w:rPr>
            </w:pPr>
          </w:p>
        </w:tc>
      </w:tr>
    </w:tbl>
    <w:p w:rsidR="008E54AB" w:rsidRPr="00B301D2" w:rsidRDefault="008E54AB" w:rsidP="00D46F70">
      <w:pPr>
        <w:rPr>
          <w:lang w:val="pl-PL"/>
        </w:rPr>
      </w:pPr>
    </w:p>
    <w:sectPr w:rsidR="008E54AB" w:rsidRPr="00B301D2" w:rsidSect="00D46F70">
      <w:pgSz w:w="16839" w:h="11907" w:orient="landscape" w:code="9"/>
      <w:pgMar w:top="720" w:right="720" w:bottom="14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73" w:rsidRDefault="000B5E73" w:rsidP="000A23EE">
      <w:pPr>
        <w:spacing w:after="0" w:line="240" w:lineRule="auto"/>
      </w:pPr>
      <w:r>
        <w:separator/>
      </w:r>
    </w:p>
  </w:endnote>
  <w:endnote w:type="continuationSeparator" w:id="0">
    <w:p w:rsidR="000B5E73" w:rsidRDefault="000B5E73" w:rsidP="000A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73" w:rsidRDefault="000B5E73" w:rsidP="000A23EE">
      <w:pPr>
        <w:spacing w:after="0" w:line="240" w:lineRule="auto"/>
      </w:pPr>
      <w:r>
        <w:separator/>
      </w:r>
    </w:p>
  </w:footnote>
  <w:footnote w:type="continuationSeparator" w:id="0">
    <w:p w:rsidR="000B5E73" w:rsidRDefault="000B5E73" w:rsidP="000A2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stapunktowana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5B9BD5" w:themeColor="accent1"/>
      </w:rPr>
    </w:lvl>
  </w:abstractNum>
  <w:abstractNum w:abstractNumId="1" w15:restartNumberingAfterBreak="0">
    <w:nsid w:val="12410085"/>
    <w:multiLevelType w:val="hybridMultilevel"/>
    <w:tmpl w:val="A3903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71140"/>
    <w:multiLevelType w:val="hybridMultilevel"/>
    <w:tmpl w:val="CE041236"/>
    <w:lvl w:ilvl="0" w:tplc="2420561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7995C04"/>
    <w:multiLevelType w:val="hybridMultilevel"/>
    <w:tmpl w:val="844A7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058EE"/>
    <w:multiLevelType w:val="hybridMultilevel"/>
    <w:tmpl w:val="8B34E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A3A29"/>
    <w:multiLevelType w:val="hybridMultilevel"/>
    <w:tmpl w:val="8B34E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B0B30"/>
    <w:multiLevelType w:val="hybridMultilevel"/>
    <w:tmpl w:val="A24EF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B477A"/>
    <w:multiLevelType w:val="hybridMultilevel"/>
    <w:tmpl w:val="E59E59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D37318"/>
    <w:multiLevelType w:val="hybridMultilevel"/>
    <w:tmpl w:val="47027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22FB1"/>
    <w:multiLevelType w:val="hybridMultilevel"/>
    <w:tmpl w:val="73BA0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C0A71"/>
    <w:multiLevelType w:val="hybridMultilevel"/>
    <w:tmpl w:val="2D4E61A8"/>
    <w:lvl w:ilvl="0" w:tplc="EC1237F0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57D3"/>
    <w:multiLevelType w:val="hybridMultilevel"/>
    <w:tmpl w:val="0BDA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8"/>
  </w:num>
  <w:num w:numId="6">
    <w:abstractNumId w:val="5"/>
  </w:num>
  <w:num w:numId="7">
    <w:abstractNumId w:val="10"/>
  </w:num>
  <w:num w:numId="8">
    <w:abstractNumId w:val="7"/>
  </w:num>
  <w:num w:numId="9">
    <w:abstractNumId w:val="9"/>
  </w:num>
  <w:num w:numId="10">
    <w:abstractNumId w:val="3"/>
  </w:num>
  <w:num w:numId="11">
    <w:abstractNumId w:val="2"/>
  </w:num>
  <w:num w:numId="12">
    <w:abstractNumId w:val="4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72"/>
    <w:rsid w:val="00000C5F"/>
    <w:rsid w:val="00084DF6"/>
    <w:rsid w:val="00097A08"/>
    <w:rsid w:val="000A23EE"/>
    <w:rsid w:val="000B0A4E"/>
    <w:rsid w:val="000B5E73"/>
    <w:rsid w:val="000C260B"/>
    <w:rsid w:val="001112A3"/>
    <w:rsid w:val="001214B1"/>
    <w:rsid w:val="00186390"/>
    <w:rsid w:val="001F3A29"/>
    <w:rsid w:val="00246B1C"/>
    <w:rsid w:val="00256062"/>
    <w:rsid w:val="00257756"/>
    <w:rsid w:val="00310033"/>
    <w:rsid w:val="003379C2"/>
    <w:rsid w:val="00357138"/>
    <w:rsid w:val="00393846"/>
    <w:rsid w:val="003B1AD0"/>
    <w:rsid w:val="00436080"/>
    <w:rsid w:val="00450F30"/>
    <w:rsid w:val="00472635"/>
    <w:rsid w:val="004B5CCC"/>
    <w:rsid w:val="0052127F"/>
    <w:rsid w:val="005A6054"/>
    <w:rsid w:val="0066650E"/>
    <w:rsid w:val="007207CB"/>
    <w:rsid w:val="00726324"/>
    <w:rsid w:val="00753F0A"/>
    <w:rsid w:val="0079015A"/>
    <w:rsid w:val="008008DB"/>
    <w:rsid w:val="00855043"/>
    <w:rsid w:val="0086068B"/>
    <w:rsid w:val="008B2AAA"/>
    <w:rsid w:val="008E54AB"/>
    <w:rsid w:val="009339C7"/>
    <w:rsid w:val="009405CF"/>
    <w:rsid w:val="00961D70"/>
    <w:rsid w:val="00962F6B"/>
    <w:rsid w:val="00964654"/>
    <w:rsid w:val="00973FB3"/>
    <w:rsid w:val="009752B9"/>
    <w:rsid w:val="0099038B"/>
    <w:rsid w:val="009E2479"/>
    <w:rsid w:val="00A17E72"/>
    <w:rsid w:val="00A57CF0"/>
    <w:rsid w:val="00AB461E"/>
    <w:rsid w:val="00AE5DF4"/>
    <w:rsid w:val="00B301D2"/>
    <w:rsid w:val="00B73850"/>
    <w:rsid w:val="00B85CF3"/>
    <w:rsid w:val="00B976D1"/>
    <w:rsid w:val="00BC0043"/>
    <w:rsid w:val="00BF70F6"/>
    <w:rsid w:val="00C01B1B"/>
    <w:rsid w:val="00C10FF0"/>
    <w:rsid w:val="00C56F50"/>
    <w:rsid w:val="00CA4C5F"/>
    <w:rsid w:val="00CE6704"/>
    <w:rsid w:val="00D155CD"/>
    <w:rsid w:val="00D46F70"/>
    <w:rsid w:val="00D60072"/>
    <w:rsid w:val="00D7711A"/>
    <w:rsid w:val="00D776C1"/>
    <w:rsid w:val="00DA65E7"/>
    <w:rsid w:val="00DB19A3"/>
    <w:rsid w:val="00DB4C68"/>
    <w:rsid w:val="00DC3E73"/>
    <w:rsid w:val="00E86E76"/>
    <w:rsid w:val="00EA343A"/>
    <w:rsid w:val="00F10D50"/>
    <w:rsid w:val="00F5440F"/>
    <w:rsid w:val="00F67D61"/>
    <w:rsid w:val="00F8417C"/>
    <w:rsid w:val="00F92CF8"/>
    <w:rsid w:val="00FE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793F4-A04E-40F5-B2B9-AAB2E4D0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5B9BD5" w:themeColor="accent1"/>
      <w:sz w:val="30"/>
    </w:rPr>
  </w:style>
  <w:style w:type="paragraph" w:customStyle="1" w:styleId="nagwek2">
    <w:name w:val="nagłówek 2"/>
    <w:basedOn w:val="Normalny"/>
    <w:next w:val="Normalny"/>
    <w:link w:val="Nagwek2znak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customStyle="1" w:styleId="nagwek3">
    <w:name w:val="nagłówek 3"/>
    <w:basedOn w:val="Normalny"/>
    <w:next w:val="Normalny"/>
    <w:link w:val="Nagwek3znak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Siatkatabeli">
    <w:name w:val="Siatka tabeli"/>
    <w:basedOn w:val="Standardowy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ukadu">
    <w:name w:val="Tabela układu"/>
    <w:basedOn w:val="Standardowy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</w:rPr>
  </w:style>
  <w:style w:type="paragraph" w:customStyle="1" w:styleId="Nagwekbloku">
    <w:name w:val="Nagłówek bloku"/>
    <w:basedOn w:val="Normalny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Tekstblokowy">
    <w:name w:val="Block Text"/>
    <w:basedOn w:val="Normalny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Adresat">
    <w:name w:val="Adresat"/>
    <w:basedOn w:val="Normalny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zwrotny">
    <w:name w:val="Adres zwrotny"/>
    <w:basedOn w:val="Normalny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Tytu">
    <w:name w:val="Title"/>
    <w:basedOn w:val="Normalny"/>
    <w:next w:val="Normalny"/>
    <w:link w:val="TytuZnak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Podtytu">
    <w:name w:val="Subtitle"/>
    <w:basedOn w:val="Normalny"/>
    <w:next w:val="Normalny"/>
    <w:link w:val="PodtytuZnak"/>
    <w:uiPriority w:val="2"/>
    <w:qFormat/>
    <w:pPr>
      <w:numPr>
        <w:ilvl w:val="1"/>
      </w:numPr>
      <w:spacing w:after="0"/>
    </w:pPr>
    <w:rPr>
      <w:color w:val="5B9BD5" w:themeColor="accent1"/>
    </w:rPr>
  </w:style>
  <w:style w:type="character" w:customStyle="1" w:styleId="PodtytuZnak">
    <w:name w:val="Podtytuł Znak"/>
    <w:basedOn w:val="Domylnaczcionkaakapitu"/>
    <w:link w:val="Podtytu"/>
    <w:uiPriority w:val="2"/>
    <w:rPr>
      <w:color w:val="5B9BD5" w:themeColor="accent1"/>
    </w:rPr>
  </w:style>
  <w:style w:type="character" w:customStyle="1" w:styleId="Nagwek1znak">
    <w:name w:val="Nagłówek 1 (znak)"/>
    <w:basedOn w:val="Domylnaczcionkaakapitu"/>
    <w:link w:val="nagwek1"/>
    <w:uiPriority w:val="3"/>
    <w:rPr>
      <w:rFonts w:asciiTheme="majorHAnsi" w:eastAsiaTheme="majorEastAsia" w:hAnsiTheme="majorHAnsi" w:cstheme="majorBidi"/>
      <w:color w:val="5B9BD5" w:themeColor="accent1"/>
      <w:sz w:val="30"/>
    </w:rPr>
  </w:style>
  <w:style w:type="character" w:customStyle="1" w:styleId="Nagwek2znak">
    <w:name w:val="Nagłówek 2 (znak)"/>
    <w:basedOn w:val="Domylnaczcionkaakapitu"/>
    <w:link w:val="nagwek2"/>
    <w:uiPriority w:val="3"/>
    <w:rPr>
      <w:rFonts w:asciiTheme="majorHAnsi" w:eastAsiaTheme="majorEastAsia" w:hAnsiTheme="majorHAnsi" w:cstheme="majorBidi"/>
      <w:b/>
      <w:bCs/>
    </w:rPr>
  </w:style>
  <w:style w:type="paragraph" w:styleId="Cytat">
    <w:name w:val="Quote"/>
    <w:basedOn w:val="Normalny"/>
    <w:next w:val="Normalny"/>
    <w:link w:val="CytatZnak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ytatZnak">
    <w:name w:val="Cytat Znak"/>
    <w:basedOn w:val="Domylnaczcionkaakapitu"/>
    <w:link w:val="Cy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apunktowana">
    <w:name w:val="List Bullet"/>
    <w:basedOn w:val="Normalny"/>
    <w:uiPriority w:val="3"/>
    <w:unhideWhenUsed/>
    <w:qFormat/>
    <w:pPr>
      <w:numPr>
        <w:numId w:val="1"/>
      </w:numPr>
      <w:spacing w:after="120"/>
    </w:pPr>
    <w:rPr>
      <w:color w:val="44546A" w:themeColor="text2"/>
    </w:rPr>
  </w:style>
  <w:style w:type="paragraph" w:customStyle="1" w:styleId="Informacjekontaktowe">
    <w:name w:val="Informacje kontaktowe"/>
    <w:basedOn w:val="Normalny"/>
    <w:uiPriority w:val="4"/>
    <w:qFormat/>
    <w:pPr>
      <w:spacing w:after="0"/>
    </w:pPr>
  </w:style>
  <w:style w:type="paragraph" w:customStyle="1" w:styleId="Adresinternetowy">
    <w:name w:val="Adres internetowy"/>
    <w:basedOn w:val="Normalny"/>
    <w:uiPriority w:val="4"/>
    <w:qFormat/>
    <w:pPr>
      <w:spacing w:before="120"/>
    </w:pPr>
    <w:rPr>
      <w:color w:val="5B9BD5" w:themeColor="accent1"/>
    </w:rPr>
  </w:style>
  <w:style w:type="character" w:customStyle="1" w:styleId="Nagwek3znak">
    <w:name w:val="Nagłówek 3 (znak)"/>
    <w:basedOn w:val="Domylnaczcionkaakapitu"/>
    <w:link w:val="nagwek3"/>
    <w:uiPriority w:val="3"/>
    <w:semiHidden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ipercze">
    <w:name w:val="Hyperlink"/>
    <w:basedOn w:val="Domylnaczcionkaakapitu"/>
    <w:uiPriority w:val="99"/>
    <w:unhideWhenUsed/>
    <w:rsid w:val="0025775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5775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99038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A2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3EE"/>
  </w:style>
  <w:style w:type="paragraph" w:styleId="Stopka">
    <w:name w:val="footer"/>
    <w:basedOn w:val="Normalny"/>
    <w:link w:val="StopkaZnak"/>
    <w:uiPriority w:val="99"/>
    <w:unhideWhenUsed/>
    <w:rsid w:val="000A2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2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://www.facebook.pl/staznastart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onka\AppData\Roaming\Microsoft\Szablony\Broszura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975863C1A5481EB342E1EA97A873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C58E02-9E47-4532-95C3-A029E8D1EEC1}"/>
      </w:docPartPr>
      <w:docPartBody>
        <w:p w:rsidR="00707D40" w:rsidRDefault="00707D40">
          <w:pPr>
            <w:pStyle w:val="2F975863C1A5481EB342E1EA97A87319"/>
          </w:pPr>
          <w:r w:rsidRPr="00357138">
            <w:rPr>
              <w:rStyle w:val="Pogrubienie"/>
            </w:rPr>
            <w:t>[Nazwa firmy]</w:t>
          </w:r>
        </w:p>
      </w:docPartBody>
    </w:docPart>
    <w:docPart>
      <w:docPartPr>
        <w:name w:val="6904BBE2A8C04363A1CCE808D574C7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33CB43-DE5C-42A9-8406-E3C4B31A42CD}"/>
      </w:docPartPr>
      <w:docPartBody>
        <w:p w:rsidR="00707D40" w:rsidRDefault="00707D40">
          <w:pPr>
            <w:pStyle w:val="6904BBE2A8C04363A1CCE808D574C7B9"/>
          </w:pPr>
          <w:r w:rsidRPr="00357138">
            <w:t>[Ulica]</w:t>
          </w:r>
          <w:r w:rsidRPr="00357138">
            <w:br/>
            <w:t>[Kod pocztowy i miejscowość]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22"/>
    <w:rsid w:val="00001587"/>
    <w:rsid w:val="000F0EC9"/>
    <w:rsid w:val="002F0D4A"/>
    <w:rsid w:val="005C7E2C"/>
    <w:rsid w:val="006C6DFE"/>
    <w:rsid w:val="00707D40"/>
    <w:rsid w:val="008E2BA3"/>
    <w:rsid w:val="008E513E"/>
    <w:rsid w:val="00A3294C"/>
    <w:rsid w:val="00B31B22"/>
    <w:rsid w:val="00E56B2F"/>
    <w:rsid w:val="00E7663D"/>
    <w:rsid w:val="00F3312A"/>
    <w:rsid w:val="00FC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40DC33E405D4191B72B8D4E6C92285C">
    <w:name w:val="B40DC33E405D4191B72B8D4E6C92285C"/>
  </w:style>
  <w:style w:type="paragraph" w:customStyle="1" w:styleId="76B37CBE5B024D98BB9299BC3B7C511E">
    <w:name w:val="76B37CBE5B024D98BB9299BC3B7C511E"/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customStyle="1" w:styleId="2F975863C1A5481EB342E1EA97A87319">
    <w:name w:val="2F975863C1A5481EB342E1EA97A87319"/>
  </w:style>
  <w:style w:type="paragraph" w:customStyle="1" w:styleId="6904BBE2A8C04363A1CCE808D574C7B9">
    <w:name w:val="6904BBE2A8C04363A1CCE808D574C7B9"/>
  </w:style>
  <w:style w:type="paragraph" w:customStyle="1" w:styleId="EB9BC8A2A9224377BB4EC2AF926BC0EA">
    <w:name w:val="EB9BC8A2A9224377BB4EC2AF926BC0EA"/>
  </w:style>
  <w:style w:type="paragraph" w:customStyle="1" w:styleId="F376ACA860094300966B35CD871B38FE">
    <w:name w:val="F376ACA860094300966B35CD871B38FE"/>
  </w:style>
  <w:style w:type="paragraph" w:customStyle="1" w:styleId="74E92FA5997E4C67B926D06F4B545516">
    <w:name w:val="74E92FA5997E4C67B926D06F4B545516"/>
  </w:style>
  <w:style w:type="paragraph" w:customStyle="1" w:styleId="457A9FC247F248798BE1BC1D6F38EC32">
    <w:name w:val="457A9FC247F248798BE1BC1D6F38EC32"/>
  </w:style>
  <w:style w:type="paragraph" w:customStyle="1" w:styleId="C71017B9233D43CD9E13FD3E779CFF65">
    <w:name w:val="C71017B9233D43CD9E13FD3E779CFF65"/>
  </w:style>
  <w:style w:type="paragraph" w:customStyle="1" w:styleId="BA3E66693EF241BB8AA88870461AC406">
    <w:name w:val="BA3E66693EF241BB8AA88870461AC406"/>
    <w:rsid w:val="00B31B22"/>
  </w:style>
  <w:style w:type="paragraph" w:customStyle="1" w:styleId="044EDA0B2EC4456A85C0043F4E6F7E58">
    <w:name w:val="044EDA0B2EC4456A85C0043F4E6F7E58"/>
    <w:rsid w:val="00B31B22"/>
  </w:style>
  <w:style w:type="paragraph" w:customStyle="1" w:styleId="C295EAD1DCD0477D84024787A0114D03">
    <w:name w:val="C295EAD1DCD0477D84024787A0114D03"/>
    <w:rsid w:val="00B31B22"/>
  </w:style>
  <w:style w:type="paragraph" w:customStyle="1" w:styleId="A71865041B9F4856970DFEA2673973B8">
    <w:name w:val="A71865041B9F4856970DFEA2673973B8"/>
    <w:rsid w:val="00B31B22"/>
  </w:style>
  <w:style w:type="paragraph" w:customStyle="1" w:styleId="7E6F5AC2040F4B3387353EF9A4FC7F8C">
    <w:name w:val="7E6F5AC2040F4B3387353EF9A4FC7F8C"/>
    <w:rsid w:val="00B31B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Ul. Przybyszewskiego 42</CompanyAddress>
  <CompanyPhone/>
  <CompanyFax/>
  <CompanyEmail/>
</CoverPageProperties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6D267-77A7-4062-97D2-57ED0775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Broszura(2)</Template>
  <TotalTime>22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DZ Consulting Spółka z ograniczoną                   odpowiedzialnością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</dc:creator>
  <cp:keywords/>
  <dc:description/>
  <cp:lastModifiedBy>Ilona Finc</cp:lastModifiedBy>
  <cp:revision>12</cp:revision>
  <cp:lastPrinted>2015-10-21T09:23:00Z</cp:lastPrinted>
  <dcterms:created xsi:type="dcterms:W3CDTF">2015-10-21T09:17:00Z</dcterms:created>
  <dcterms:modified xsi:type="dcterms:W3CDTF">2016-12-17T16:16:00Z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