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3D9" w:rsidRDefault="004C6280" w:rsidP="00B102A4">
      <w:pPr>
        <w:tabs>
          <w:tab w:val="left" w:pos="2050"/>
          <w:tab w:val="right" w:pos="9360"/>
        </w:tabs>
        <w:jc w:val="right"/>
        <w:rPr>
          <w:noProof/>
        </w:rPr>
      </w:pPr>
      <w:r>
        <w:rPr>
          <w:b/>
          <w:bCs/>
          <w:noProof/>
          <w:sz w:val="20"/>
          <w:szCs w:val="20"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-428625</wp:posOffset>
                </wp:positionH>
                <wp:positionV relativeFrom="paragraph">
                  <wp:posOffset>510540</wp:posOffset>
                </wp:positionV>
                <wp:extent cx="6581775" cy="1383030"/>
                <wp:effectExtent l="133350" t="133350" r="142875" b="160020"/>
                <wp:wrapNone/>
                <wp:docPr id="7" name="Prostokąt: zaokrąglone rog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38303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3D9" w:rsidRPr="008724DA" w:rsidRDefault="008724DA" w:rsidP="008724DA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  <w:lang w:val="pl-PL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  <w:lang w:val="pl-PL"/>
                              </w:rPr>
                              <w:t>Ż</w:t>
                            </w:r>
                            <w:r w:rsidRPr="008724DA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  <w:lang w:val="pl-PL"/>
                              </w:rPr>
                              <w:t>yj aktywnie i przyjdź na bezpłatne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  <w:lang w:val="pl-PL"/>
                              </w:rPr>
                              <w:t xml:space="preserve"> </w:t>
                            </w:r>
                            <w:r w:rsidRPr="008724DA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  <w:lang w:val="pl-PL"/>
                              </w:rPr>
                              <w:t>szkolenie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  <w:lang w:val="pl-PL"/>
                              </w:rPr>
                              <w:t xml:space="preserve"> </w:t>
                            </w:r>
                            <w:r w:rsidR="000C03D9" w:rsidRPr="00D83344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NORDIC WALKING</w:t>
                            </w:r>
                          </w:p>
                          <w:p w:rsidR="000C03D9" w:rsidRPr="000C03D9" w:rsidRDefault="000C03D9" w:rsidP="000C03D9">
                            <w:pPr>
                              <w:spacing w:after="120" w:line="28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0C03D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l-PL"/>
                              </w:rPr>
                              <w:t xml:space="preserve">z certyfikowanym instruktorem </w:t>
                            </w:r>
                            <w:proofErr w:type="spellStart"/>
                            <w:r w:rsidRPr="000C03D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l-PL"/>
                              </w:rPr>
                              <w:t>Nordic</w:t>
                            </w:r>
                            <w:proofErr w:type="spellEnd"/>
                            <w:r w:rsidRPr="000C03D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0C03D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l-PL"/>
                              </w:rPr>
                              <w:t>Walking</w:t>
                            </w:r>
                            <w:proofErr w:type="spellEnd"/>
                            <w:r w:rsidRPr="000C03D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l-PL"/>
                              </w:rPr>
                              <w:br/>
                            </w:r>
                          </w:p>
                          <w:p w:rsidR="000C03D9" w:rsidRDefault="000C03D9" w:rsidP="000C03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7" o:spid="_x0000_s1026" style="position:absolute;left:0;text-align:left;margin-left:-33.75pt;margin-top:40.2pt;width:518.25pt;height:108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" fillcolor="#0f6fc6 [3204]" stroked="f" strokeweight="2pt">
                <v:shadow on="t" color="black" offset="0,1pt"/>
                <v:textbox>
                  <w:txbxContent>
                    <w:p w:rsidR="000C03D9" w:rsidRPr="008724DA" w:rsidRDefault="008724DA" w:rsidP="008724DA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8"/>
                          <w:szCs w:val="48"/>
                          <w:lang w:val="pl-PL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8"/>
                          <w:szCs w:val="48"/>
                          <w:lang w:val="pl-PL"/>
                        </w:rPr>
                        <w:t>Ż</w:t>
                      </w:r>
                      <w:r w:rsidRPr="008724DA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8"/>
                          <w:szCs w:val="48"/>
                          <w:lang w:val="pl-PL"/>
                        </w:rPr>
                        <w:t>yj aktywnie i przyjdź na bezpłatne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8"/>
                          <w:szCs w:val="48"/>
                          <w:lang w:val="pl-PL"/>
                        </w:rPr>
                        <w:t xml:space="preserve"> </w:t>
                      </w:r>
                      <w:r w:rsidRPr="008724DA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8"/>
                          <w:szCs w:val="48"/>
                          <w:lang w:val="pl-PL"/>
                        </w:rPr>
                        <w:t>szkolenie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8"/>
                          <w:szCs w:val="48"/>
                          <w:lang w:val="pl-PL"/>
                        </w:rPr>
                        <w:t xml:space="preserve"> </w:t>
                      </w:r>
                      <w:r w:rsidR="000C03D9" w:rsidRPr="00D83344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NORDIC WALKING</w:t>
                      </w:r>
                    </w:p>
                    <w:p w:rsidR="000C03D9" w:rsidRPr="000C03D9" w:rsidRDefault="000C03D9" w:rsidP="000C03D9">
                      <w:pPr>
                        <w:spacing w:after="120" w:line="28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pl-PL"/>
                        </w:rPr>
                      </w:pPr>
                      <w:r w:rsidRPr="000C03D9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l-PL"/>
                        </w:rPr>
                        <w:t xml:space="preserve">z certyfikowanym instruktorem </w:t>
                      </w:r>
                      <w:proofErr w:type="spellStart"/>
                      <w:r w:rsidRPr="000C03D9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l-PL"/>
                        </w:rPr>
                        <w:t>Nordic</w:t>
                      </w:r>
                      <w:proofErr w:type="spellEnd"/>
                      <w:r w:rsidRPr="000C03D9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l-PL"/>
                        </w:rPr>
                        <w:t xml:space="preserve"> </w:t>
                      </w:r>
                      <w:proofErr w:type="spellStart"/>
                      <w:r w:rsidRPr="000C03D9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l-PL"/>
                        </w:rPr>
                        <w:t>Walking</w:t>
                      </w:r>
                      <w:proofErr w:type="spellEnd"/>
                      <w:r w:rsidRPr="000C03D9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l-PL"/>
                        </w:rPr>
                        <w:br/>
                      </w:r>
                    </w:p>
                    <w:p w:rsidR="000C03D9" w:rsidRDefault="000C03D9" w:rsidP="000C03D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3344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34405" cy="512445"/>
                <wp:effectExtent l="0" t="0" r="4445" b="1905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40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38F" w:rsidRDefault="00B3638F" w:rsidP="00B3638F">
                            <w:pPr>
                              <w:jc w:val="center"/>
                            </w:pP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Działania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współfinansowane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ze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środków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UE w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ramach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poddziałania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19.2 ,,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Wsparcie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na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wdrażanie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operacji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w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ramach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strategii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rozwoju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lokalnego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kierowanego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przez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102A4">
                              <w:rPr>
                                <w:rFonts w:ascii="Times New Roman" w:hAnsi="Times New Roman"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>społeczność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". </w:t>
                            </w:r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Program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Rozwoju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Obszarów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Wiejskich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lata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2014 – 2020.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Instytucja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Zarządzająca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PROW 2014-2020 – Minister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Rolnictwa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Rozwoju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Wsi</w:t>
                            </w:r>
                            <w:proofErr w:type="spellEnd"/>
                            <w:r w:rsidRPr="00A8407B">
                              <w:rPr>
                                <w:rFonts w:ascii="Times New Roman" w:hAnsi="Times New Roman"/>
                                <w:i/>
                                <w:color w:val="262626" w:themeColor="text1" w:themeTint="D9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423.95pt;margin-top:0;width:475.15pt;height:40.3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" stroked="f">
                <v:textbox>
                  <w:txbxContent>
                    <w:p w:rsidR="00B3638F" w:rsidRDefault="00B3638F" w:rsidP="00B3638F">
                      <w:pPr>
                        <w:jc w:val="center"/>
                      </w:pP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Działania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współfinansowane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ze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środków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UE w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ramach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poddziałania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19.2 ,,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Wsparcie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na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wdrażanie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operacji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w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ramach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strategii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rozwoju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lokalnego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kierowanego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przez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102A4">
                        <w:rPr>
                          <w:rFonts w:ascii="Times New Roman" w:hAnsi="Times New Roman"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>społeczność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  <w:shd w:val="clear" w:color="auto" w:fill="FFFFFF"/>
                        </w:rPr>
                        <w:t xml:space="preserve">". </w:t>
                      </w:r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 xml:space="preserve">Program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Rozwoju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Obszarów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Wiejskich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na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lata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 xml:space="preserve"> 2014 – 2020.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Instytucja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Zarządzająca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 xml:space="preserve"> PROW 2014-2020 – Minister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Rolnictwa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Rozwoju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Wsi</w:t>
                      </w:r>
                      <w:proofErr w:type="spellEnd"/>
                      <w:r w:rsidRPr="00A8407B">
                        <w:rPr>
                          <w:rFonts w:ascii="Times New Roman" w:hAnsi="Times New Roman"/>
                          <w:i/>
                          <w:color w:val="262626" w:themeColor="text1" w:themeTint="D9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02A4">
        <w:rPr>
          <w:b/>
          <w:bCs/>
          <w:sz w:val="20"/>
          <w:szCs w:val="20"/>
          <w:lang w:val="pl-PL"/>
        </w:rPr>
        <w:t xml:space="preserve">          </w:t>
      </w:r>
      <w:r w:rsidR="00520C7D">
        <w:rPr>
          <w:b/>
          <w:bCs/>
          <w:sz w:val="20"/>
          <w:szCs w:val="20"/>
          <w:lang w:val="pl-PL"/>
        </w:rPr>
        <w:t xml:space="preserve">        </w:t>
      </w:r>
    </w:p>
    <w:p w:rsidR="000C03D9" w:rsidRDefault="000C03D9" w:rsidP="00B102A4">
      <w:pPr>
        <w:tabs>
          <w:tab w:val="left" w:pos="2050"/>
          <w:tab w:val="right" w:pos="9360"/>
        </w:tabs>
        <w:jc w:val="right"/>
        <w:rPr>
          <w:b/>
          <w:bCs/>
          <w:sz w:val="20"/>
          <w:szCs w:val="20"/>
          <w:lang w:val="pl-PL"/>
        </w:rPr>
      </w:pPr>
    </w:p>
    <w:p w:rsidR="000C03D9" w:rsidRDefault="000C03D9" w:rsidP="00B102A4">
      <w:pPr>
        <w:tabs>
          <w:tab w:val="left" w:pos="2050"/>
          <w:tab w:val="right" w:pos="9360"/>
        </w:tabs>
        <w:jc w:val="right"/>
        <w:rPr>
          <w:b/>
          <w:bCs/>
          <w:sz w:val="20"/>
          <w:szCs w:val="20"/>
          <w:lang w:val="pl-PL"/>
        </w:rPr>
      </w:pPr>
    </w:p>
    <w:p w:rsidR="000C03D9" w:rsidRDefault="000C03D9" w:rsidP="00B102A4">
      <w:pPr>
        <w:tabs>
          <w:tab w:val="left" w:pos="2050"/>
          <w:tab w:val="right" w:pos="9360"/>
        </w:tabs>
        <w:jc w:val="right"/>
        <w:rPr>
          <w:b/>
          <w:bCs/>
          <w:sz w:val="20"/>
          <w:szCs w:val="20"/>
          <w:lang w:val="pl-PL"/>
        </w:rPr>
      </w:pPr>
    </w:p>
    <w:p w:rsidR="00B102A4" w:rsidRDefault="007D5FF3" w:rsidP="00B102A4">
      <w:pPr>
        <w:tabs>
          <w:tab w:val="left" w:pos="2050"/>
          <w:tab w:val="right" w:pos="9360"/>
        </w:tabs>
        <w:jc w:val="right"/>
        <w:rPr>
          <w:b/>
          <w:bCs/>
          <w:sz w:val="20"/>
          <w:szCs w:val="20"/>
          <w:lang w:val="pl-PL"/>
        </w:rPr>
      </w:pPr>
      <w:r>
        <w:rPr>
          <w:b/>
          <w:bCs/>
          <w:noProof/>
          <w:sz w:val="20"/>
          <w:szCs w:val="20"/>
          <w:lang w:val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148590</wp:posOffset>
                </wp:positionV>
                <wp:extent cx="3552825" cy="3486150"/>
                <wp:effectExtent l="171450" t="171450" r="180975" b="190500"/>
                <wp:wrapNone/>
                <wp:docPr id="1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348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99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  <a:softEdge rad="127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B102A4" w:rsidRPr="00520C7D" w:rsidRDefault="0010163D" w:rsidP="00520C7D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7</w:t>
                            </w:r>
                            <w:r w:rsidR="00B102A4" w:rsidRPr="00520C7D">
                              <w:rPr>
                                <w:rFonts w:ascii="Georgia" w:hAnsi="Georg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lipca</w:t>
                            </w:r>
                            <w:proofErr w:type="spellEnd"/>
                            <w:r w:rsidR="00B102A4" w:rsidRPr="00520C7D">
                              <w:rPr>
                                <w:rFonts w:ascii="Georgia" w:hAnsi="Georg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2018 r.</w:t>
                            </w:r>
                          </w:p>
                          <w:p w:rsidR="00B102A4" w:rsidRPr="00520C7D" w:rsidRDefault="00B102A4" w:rsidP="00520C7D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520C7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godz</w:t>
                            </w:r>
                            <w:proofErr w:type="spellEnd"/>
                            <w:r w:rsidRPr="00520C7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. </w:t>
                            </w:r>
                            <w:r w:rsidRPr="00520C7D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="0010163D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7</w:t>
                            </w:r>
                            <w:r w:rsidRPr="00520C7D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.00</w:t>
                            </w:r>
                          </w:p>
                          <w:p w:rsidR="00B102A4" w:rsidRPr="00520C7D" w:rsidRDefault="0010163D" w:rsidP="00520C7D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PLISZCZYN</w:t>
                            </w:r>
                            <w:r w:rsidR="00B102A4" w:rsidRPr="00520C7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 w:rsidR="00520C7D" w:rsidRPr="00520C7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start</w:t>
                            </w:r>
                            <w:r w:rsidR="00B102A4" w:rsidRPr="00520C7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B102A4" w:rsidRPr="00520C7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spod</w:t>
                            </w:r>
                            <w:proofErr w:type="spellEnd"/>
                            <w:r w:rsidR="00B102A4" w:rsidRPr="00520C7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865E1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Szkoły</w:t>
                            </w:r>
                            <w:proofErr w:type="spellEnd"/>
                            <w:r w:rsidR="00865E1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proofErr w:type="spellStart"/>
                            <w:r w:rsidR="00865E1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Podstawowej</w:t>
                            </w:r>
                            <w:proofErr w:type="spellEnd"/>
                          </w:p>
                          <w:p w:rsidR="00B102A4" w:rsidRPr="00520C7D" w:rsidRDefault="00B102A4" w:rsidP="00B102A4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B102A4" w:rsidRPr="00520C7D" w:rsidRDefault="00B102A4" w:rsidP="00520C7D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20C7D">
                              <w:rPr>
                                <w:rFonts w:ascii="Georgia" w:hAnsi="Georg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0163D">
                              <w:rPr>
                                <w:rFonts w:ascii="Georgia" w:hAnsi="Georg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12 </w:t>
                            </w:r>
                            <w:proofErr w:type="spellStart"/>
                            <w:r w:rsidR="0010163D">
                              <w:rPr>
                                <w:rFonts w:ascii="Georgia" w:hAnsi="Georg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lipca</w:t>
                            </w:r>
                            <w:proofErr w:type="spellEnd"/>
                            <w:r w:rsidRPr="00520C7D">
                              <w:rPr>
                                <w:rFonts w:ascii="Georgia" w:hAnsi="Georg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2018 r.</w:t>
                            </w:r>
                          </w:p>
                          <w:p w:rsidR="0010163D" w:rsidRDefault="00B102A4" w:rsidP="0010163D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520C7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godz</w:t>
                            </w:r>
                            <w:proofErr w:type="spellEnd"/>
                            <w:r w:rsidRPr="00520C7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. 1</w:t>
                            </w:r>
                            <w:r w:rsidR="00F435C4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7</w:t>
                            </w:r>
                            <w:r w:rsidRPr="00520C7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.0</w:t>
                            </w:r>
                            <w:r w:rsidR="0010163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0</w:t>
                            </w:r>
                          </w:p>
                          <w:p w:rsidR="0010163D" w:rsidRPr="00520C7D" w:rsidRDefault="0010163D" w:rsidP="0010163D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SOBIANOWICE</w:t>
                            </w:r>
                            <w:r w:rsidR="00B102A4" w:rsidRPr="00520C7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 w:rsidR="00520C7D" w:rsidRPr="00520C7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20C7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start </w:t>
                            </w:r>
                            <w:proofErr w:type="spellStart"/>
                            <w:r w:rsidRPr="00520C7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spod</w:t>
                            </w:r>
                            <w:proofErr w:type="spellEnd"/>
                            <w:r w:rsidRPr="00520C7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Szkoły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Podstawowej</w:t>
                            </w:r>
                            <w:proofErr w:type="spellEnd"/>
                          </w:p>
                          <w:p w:rsidR="00520C7D" w:rsidRPr="00520C7D" w:rsidRDefault="00520C7D" w:rsidP="00520C7D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B102A4" w:rsidRPr="007D5FF3" w:rsidRDefault="00520C7D" w:rsidP="00520C7D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</w:pPr>
                            <w:r w:rsidRPr="00520C7D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spellStart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16"/>
                                <w:szCs w:val="16"/>
                              </w:rPr>
                              <w:t>Ilość</w:t>
                            </w:r>
                            <w:proofErr w:type="spellEnd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16"/>
                                <w:szCs w:val="16"/>
                              </w:rPr>
                              <w:t>miejsc</w:t>
                            </w:r>
                            <w:proofErr w:type="spellEnd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16"/>
                                <w:szCs w:val="16"/>
                              </w:rPr>
                              <w:t>ograniczona</w:t>
                            </w:r>
                            <w:proofErr w:type="spellEnd"/>
                            <w:r w:rsidR="00B102A4"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 w:rsidR="00B102A4"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decyduje</w:t>
                            </w:r>
                            <w:proofErr w:type="spellEnd"/>
                            <w:r w:rsidR="00B102A4"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102A4"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kolejność</w:t>
                            </w:r>
                            <w:proofErr w:type="spellEnd"/>
                            <w:r w:rsidR="00B102A4"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102A4"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zgłoszeń</w:t>
                            </w:r>
                            <w:proofErr w:type="spellEnd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pierwszeństwo</w:t>
                            </w:r>
                            <w:proofErr w:type="spellEnd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dla</w:t>
                            </w:r>
                            <w:proofErr w:type="spellEnd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osób</w:t>
                            </w:r>
                            <w:proofErr w:type="spellEnd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bezrobotnych</w:t>
                            </w:r>
                            <w:proofErr w:type="spellEnd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niepełnosprawnych</w:t>
                            </w:r>
                            <w:proofErr w:type="spellEnd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 xml:space="preserve">, 50+,oraz w </w:t>
                            </w:r>
                            <w:proofErr w:type="spellStart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wieku</w:t>
                            </w:r>
                            <w:proofErr w:type="spellEnd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 xml:space="preserve"> 15-35 </w:t>
                            </w:r>
                            <w:proofErr w:type="spellStart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lat</w:t>
                            </w:r>
                            <w:proofErr w:type="spellEnd"/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B102A4" w:rsidRPr="00994CFA" w:rsidRDefault="00520C7D" w:rsidP="00520C7D">
                            <w:pPr>
                              <w:spacing w:after="0" w:line="240" w:lineRule="auto"/>
                              <w:jc w:val="right"/>
                              <w:rPr>
                                <w:color w:val="04617B" w:themeColor="text2"/>
                                <w:sz w:val="24"/>
                                <w:szCs w:val="24"/>
                              </w:rPr>
                            </w:pPr>
                            <w:r w:rsidRPr="007D5FF3">
                              <w:rPr>
                                <w:rFonts w:ascii="Georgia" w:hAnsi="Georgia"/>
                                <w:color w:val="04617B" w:themeColor="text2"/>
                                <w:sz w:val="16"/>
                                <w:szCs w:val="16"/>
                              </w:rPr>
                              <w:t>*</w:t>
                            </w:r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20"/>
                                <w:szCs w:val="20"/>
                              </w:rPr>
                              <w:t xml:space="preserve">po </w:t>
                            </w:r>
                            <w:proofErr w:type="spellStart"/>
                            <w:r w:rsidR="004C6280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20"/>
                                <w:szCs w:val="20"/>
                              </w:rPr>
                              <w:t>szkoleniu</w:t>
                            </w:r>
                            <w:proofErr w:type="spellEnd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20"/>
                                <w:szCs w:val="20"/>
                              </w:rPr>
                              <w:t>dla</w:t>
                            </w:r>
                            <w:proofErr w:type="spellEnd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20"/>
                                <w:szCs w:val="20"/>
                              </w:rPr>
                              <w:t>uczestników</w:t>
                            </w:r>
                            <w:proofErr w:type="spellEnd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20"/>
                                <w:szCs w:val="20"/>
                              </w:rPr>
                              <w:t>ognisko</w:t>
                            </w:r>
                            <w:proofErr w:type="spellEnd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20"/>
                                <w:szCs w:val="20"/>
                              </w:rPr>
                              <w:t xml:space="preserve"> z </w:t>
                            </w:r>
                            <w:proofErr w:type="spellStart"/>
                            <w:r w:rsidR="00B102A4" w:rsidRPr="007D5FF3">
                              <w:rPr>
                                <w:rFonts w:ascii="Georgia" w:hAnsi="Georgia"/>
                                <w:b/>
                                <w:color w:val="04617B" w:themeColor="text2"/>
                                <w:sz w:val="20"/>
                                <w:szCs w:val="20"/>
                              </w:rPr>
                              <w:t>kiełbaskami</w:t>
                            </w:r>
                            <w:proofErr w:type="spellEnd"/>
                            <w:r w:rsidR="00B102A4" w:rsidRPr="00994CFA">
                              <w:rPr>
                                <w:color w:val="04617B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8" style="position:absolute;left:0;text-align:left;margin-left:-18.75pt;margin-top:11.7pt;width:279.75pt;height:27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" fillcolor="#9f9" stroked="f">
                <v:shadow on="t" color="black" offset="0,1pt"/>
                <v:textbox>
                  <w:txbxContent>
                    <w:p w:rsidR="00B102A4" w:rsidRPr="00520C7D" w:rsidRDefault="0010163D" w:rsidP="00520C7D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color w:val="FF0000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Georgia" w:hAnsi="Georgia"/>
                          <w:b/>
                          <w:color w:val="FF0000"/>
                          <w:sz w:val="40"/>
                          <w:szCs w:val="40"/>
                        </w:rPr>
                        <w:t>7</w:t>
                      </w:r>
                      <w:r w:rsidR="00B102A4" w:rsidRPr="00520C7D">
                        <w:rPr>
                          <w:rFonts w:ascii="Georgia" w:hAnsi="Georgia"/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color w:val="FF0000"/>
                          <w:sz w:val="40"/>
                          <w:szCs w:val="40"/>
                        </w:rPr>
                        <w:t>lipca</w:t>
                      </w:r>
                      <w:proofErr w:type="spellEnd"/>
                      <w:r w:rsidR="00B102A4" w:rsidRPr="00520C7D">
                        <w:rPr>
                          <w:rFonts w:ascii="Georgia" w:hAnsi="Georgia"/>
                          <w:b/>
                          <w:color w:val="FF0000"/>
                          <w:sz w:val="40"/>
                          <w:szCs w:val="40"/>
                        </w:rPr>
                        <w:t xml:space="preserve"> 2018 r.</w:t>
                      </w:r>
                    </w:p>
                    <w:p w:rsidR="00B102A4" w:rsidRPr="00520C7D" w:rsidRDefault="00B102A4" w:rsidP="00520C7D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520C7D">
                        <w:rPr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godz</w:t>
                      </w:r>
                      <w:proofErr w:type="spellEnd"/>
                      <w:r w:rsidRPr="00520C7D">
                        <w:rPr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. </w:t>
                      </w:r>
                      <w:r w:rsidRPr="00520C7D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1</w:t>
                      </w:r>
                      <w:r w:rsidR="0010163D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7</w:t>
                      </w:r>
                      <w:r w:rsidRPr="00520C7D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.00</w:t>
                      </w:r>
                    </w:p>
                    <w:p w:rsidR="00B102A4" w:rsidRPr="00520C7D" w:rsidRDefault="0010163D" w:rsidP="00520C7D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PLISZCZYN</w:t>
                      </w:r>
                      <w:r w:rsidR="00B102A4" w:rsidRPr="00520C7D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 w:rsidR="00520C7D" w:rsidRPr="00520C7D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start</w:t>
                      </w:r>
                      <w:r w:rsidR="00B102A4" w:rsidRPr="00520C7D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B102A4" w:rsidRPr="00520C7D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spod</w:t>
                      </w:r>
                      <w:proofErr w:type="spellEnd"/>
                      <w:r w:rsidR="00B102A4" w:rsidRPr="00520C7D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865E19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Szkoły</w:t>
                      </w:r>
                      <w:proofErr w:type="spellEnd"/>
                      <w:r w:rsidR="00865E19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proofErr w:type="spellStart"/>
                      <w:r w:rsidR="00865E19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Podstawowej</w:t>
                      </w:r>
                      <w:proofErr w:type="spellEnd"/>
                    </w:p>
                    <w:p w:rsidR="00B102A4" w:rsidRPr="00520C7D" w:rsidRDefault="00B102A4" w:rsidP="00B102A4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B102A4" w:rsidRPr="00520C7D" w:rsidRDefault="00B102A4" w:rsidP="00520C7D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520C7D">
                        <w:rPr>
                          <w:rFonts w:ascii="Georgia" w:hAnsi="Georgia"/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10163D">
                        <w:rPr>
                          <w:rFonts w:ascii="Georgia" w:hAnsi="Georgia"/>
                          <w:b/>
                          <w:color w:val="FF0000"/>
                          <w:sz w:val="40"/>
                          <w:szCs w:val="40"/>
                        </w:rPr>
                        <w:t xml:space="preserve">12 </w:t>
                      </w:r>
                      <w:proofErr w:type="spellStart"/>
                      <w:r w:rsidR="0010163D">
                        <w:rPr>
                          <w:rFonts w:ascii="Georgia" w:hAnsi="Georgia"/>
                          <w:b/>
                          <w:color w:val="FF0000"/>
                          <w:sz w:val="40"/>
                          <w:szCs w:val="40"/>
                        </w:rPr>
                        <w:t>lipca</w:t>
                      </w:r>
                      <w:proofErr w:type="spellEnd"/>
                      <w:r w:rsidRPr="00520C7D">
                        <w:rPr>
                          <w:rFonts w:ascii="Georgia" w:hAnsi="Georgia"/>
                          <w:b/>
                          <w:color w:val="FF0000"/>
                          <w:sz w:val="40"/>
                          <w:szCs w:val="40"/>
                        </w:rPr>
                        <w:t xml:space="preserve"> 2018 r.</w:t>
                      </w:r>
                    </w:p>
                    <w:p w:rsidR="0010163D" w:rsidRDefault="00B102A4" w:rsidP="0010163D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520C7D">
                        <w:rPr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godz</w:t>
                      </w:r>
                      <w:proofErr w:type="spellEnd"/>
                      <w:r w:rsidRPr="00520C7D">
                        <w:rPr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. 1</w:t>
                      </w:r>
                      <w:r w:rsidR="00F435C4">
                        <w:rPr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7</w:t>
                      </w:r>
                      <w:r w:rsidRPr="00520C7D">
                        <w:rPr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.0</w:t>
                      </w:r>
                      <w:r w:rsidR="0010163D">
                        <w:rPr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0</w:t>
                      </w:r>
                    </w:p>
                    <w:p w:rsidR="0010163D" w:rsidRPr="00520C7D" w:rsidRDefault="0010163D" w:rsidP="0010163D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SOBIANOWICE</w:t>
                      </w:r>
                      <w:r w:rsidR="00B102A4" w:rsidRPr="00520C7D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 w:rsidR="00520C7D" w:rsidRPr="00520C7D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520C7D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start </w:t>
                      </w:r>
                      <w:proofErr w:type="spellStart"/>
                      <w:r w:rsidRPr="00520C7D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spod</w:t>
                      </w:r>
                      <w:proofErr w:type="spellEnd"/>
                      <w:r w:rsidRPr="00520C7D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Szkoły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Podstawowej</w:t>
                      </w:r>
                      <w:proofErr w:type="spellEnd"/>
                    </w:p>
                    <w:p w:rsidR="00520C7D" w:rsidRPr="00520C7D" w:rsidRDefault="00520C7D" w:rsidP="00520C7D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B102A4" w:rsidRPr="007D5FF3" w:rsidRDefault="00520C7D" w:rsidP="00520C7D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</w:pPr>
                      <w:r w:rsidRPr="00520C7D">
                        <w:rPr>
                          <w:rFonts w:ascii="Georgia" w:hAnsi="Georgia"/>
                          <w:b/>
                          <w:color w:val="04617B" w:themeColor="text2"/>
                          <w:sz w:val="24"/>
                          <w:szCs w:val="24"/>
                        </w:rPr>
                        <w:t xml:space="preserve">* </w:t>
                      </w:r>
                      <w:proofErr w:type="spellStart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16"/>
                          <w:szCs w:val="16"/>
                        </w:rPr>
                        <w:t>Ilość</w:t>
                      </w:r>
                      <w:proofErr w:type="spellEnd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16"/>
                          <w:szCs w:val="16"/>
                        </w:rPr>
                        <w:t>miejsc</w:t>
                      </w:r>
                      <w:proofErr w:type="spellEnd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16"/>
                          <w:szCs w:val="16"/>
                        </w:rPr>
                        <w:t>ograniczona</w:t>
                      </w:r>
                      <w:proofErr w:type="spellEnd"/>
                      <w:r w:rsidR="00B102A4"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/</w:t>
                      </w:r>
                      <w:proofErr w:type="spellStart"/>
                      <w:r w:rsidR="00B102A4"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decyduje</w:t>
                      </w:r>
                      <w:proofErr w:type="spellEnd"/>
                      <w:r w:rsidR="00B102A4"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102A4"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kolejność</w:t>
                      </w:r>
                      <w:proofErr w:type="spellEnd"/>
                      <w:r w:rsidR="00B102A4"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102A4"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zgłoszeń</w:t>
                      </w:r>
                      <w:proofErr w:type="spellEnd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pierwszeństwo</w:t>
                      </w:r>
                      <w:proofErr w:type="spellEnd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dla</w:t>
                      </w:r>
                      <w:proofErr w:type="spellEnd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osób</w:t>
                      </w:r>
                      <w:proofErr w:type="spellEnd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bezrobotnych</w:t>
                      </w:r>
                      <w:proofErr w:type="spellEnd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niepełnosprawnych</w:t>
                      </w:r>
                      <w:proofErr w:type="spellEnd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 xml:space="preserve">, 50+,oraz w </w:t>
                      </w:r>
                      <w:proofErr w:type="spellStart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wieku</w:t>
                      </w:r>
                      <w:proofErr w:type="spellEnd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 xml:space="preserve"> 15-35 </w:t>
                      </w:r>
                      <w:proofErr w:type="spellStart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lat</w:t>
                      </w:r>
                      <w:proofErr w:type="spellEnd"/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)</w:t>
                      </w:r>
                    </w:p>
                    <w:p w:rsidR="00B102A4" w:rsidRPr="00994CFA" w:rsidRDefault="00520C7D" w:rsidP="00520C7D">
                      <w:pPr>
                        <w:spacing w:after="0" w:line="240" w:lineRule="auto"/>
                        <w:jc w:val="right"/>
                        <w:rPr>
                          <w:color w:val="04617B" w:themeColor="text2"/>
                          <w:sz w:val="24"/>
                          <w:szCs w:val="24"/>
                        </w:rPr>
                      </w:pPr>
                      <w:r w:rsidRPr="007D5FF3">
                        <w:rPr>
                          <w:rFonts w:ascii="Georgia" w:hAnsi="Georgia"/>
                          <w:color w:val="04617B" w:themeColor="text2"/>
                          <w:sz w:val="16"/>
                          <w:szCs w:val="16"/>
                        </w:rPr>
                        <w:t>*</w:t>
                      </w:r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20"/>
                          <w:szCs w:val="20"/>
                        </w:rPr>
                        <w:t xml:space="preserve">po </w:t>
                      </w:r>
                      <w:proofErr w:type="spellStart"/>
                      <w:r w:rsidR="004C6280" w:rsidRPr="007D5FF3">
                        <w:rPr>
                          <w:rFonts w:ascii="Georgia" w:hAnsi="Georgia"/>
                          <w:b/>
                          <w:color w:val="04617B" w:themeColor="text2"/>
                          <w:sz w:val="20"/>
                          <w:szCs w:val="20"/>
                        </w:rPr>
                        <w:t>szkoleniu</w:t>
                      </w:r>
                      <w:proofErr w:type="spellEnd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20"/>
                          <w:szCs w:val="20"/>
                        </w:rPr>
                        <w:t>dla</w:t>
                      </w:r>
                      <w:proofErr w:type="spellEnd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20"/>
                          <w:szCs w:val="20"/>
                        </w:rPr>
                        <w:t>uczestników</w:t>
                      </w:r>
                      <w:proofErr w:type="spellEnd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20"/>
                          <w:szCs w:val="20"/>
                        </w:rPr>
                        <w:t>ognisko</w:t>
                      </w:r>
                      <w:proofErr w:type="spellEnd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20"/>
                          <w:szCs w:val="20"/>
                        </w:rPr>
                        <w:t xml:space="preserve"> z </w:t>
                      </w:r>
                      <w:proofErr w:type="spellStart"/>
                      <w:r w:rsidR="00B102A4" w:rsidRPr="007D5FF3">
                        <w:rPr>
                          <w:rFonts w:ascii="Georgia" w:hAnsi="Georgia"/>
                          <w:b/>
                          <w:color w:val="04617B" w:themeColor="text2"/>
                          <w:sz w:val="20"/>
                          <w:szCs w:val="20"/>
                        </w:rPr>
                        <w:t>kiełbaskami</w:t>
                      </w:r>
                      <w:proofErr w:type="spellEnd"/>
                      <w:r w:rsidR="00B102A4" w:rsidRPr="00994CFA">
                        <w:rPr>
                          <w:color w:val="04617B" w:themeColor="text2"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B102A4">
        <w:rPr>
          <w:noProof/>
        </w:rPr>
        <w:drawing>
          <wp:inline distT="0" distB="0" distL="0" distR="0" wp14:anchorId="1287EAE5" wp14:editId="034AFE34">
            <wp:extent cx="2162287" cy="3216275"/>
            <wp:effectExtent l="114300" t="114300" r="47625" b="60325"/>
            <wp:docPr id="2" name="Obraz 2" descr="ZdjÄcie uÅ¼ytkownika Fundacja BIAÅA RÃÅ»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jÄcie uÅ¼ytkownika Fundacja BIAÅA RÃÅ»A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4" t="1563" r="-2362" b="-1563"/>
                    <a:stretch/>
                  </pic:blipFill>
                  <pic:spPr bwMode="auto">
                    <a:xfrm>
                      <a:off x="0" y="0"/>
                      <a:ext cx="2169923" cy="32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A4" w:rsidRDefault="00865E19" w:rsidP="00B102A4">
      <w:pPr>
        <w:tabs>
          <w:tab w:val="left" w:pos="2050"/>
          <w:tab w:val="right" w:pos="9360"/>
        </w:tabs>
        <w:rPr>
          <w:b/>
          <w:bCs/>
          <w:sz w:val="20"/>
          <w:szCs w:val="20"/>
          <w:lang w:val="pl-PL"/>
        </w:rPr>
      </w:pPr>
      <w:r>
        <w:rPr>
          <w:b/>
          <w:bCs/>
          <w:noProof/>
          <w:sz w:val="20"/>
          <w:szCs w:val="20"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252730</wp:posOffset>
                </wp:positionV>
                <wp:extent cx="3409950" cy="1400175"/>
                <wp:effectExtent l="0" t="0" r="0" b="9525"/>
                <wp:wrapNone/>
                <wp:docPr id="14" name="AutoShape 23" descr="Kropkowany: 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5">
                          <a:fgClr>
                            <a:srgbClr val="99FF99"/>
                          </a:fgClr>
                          <a:bgClr>
                            <a:srgbClr val="FFFFFF"/>
                          </a:bgClr>
                        </a:patt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02A4" w:rsidRPr="00865E19" w:rsidRDefault="00B102A4" w:rsidP="00B102A4">
                            <w:pPr>
                              <w:pStyle w:val="Nagwek3"/>
                              <w:spacing w:before="0" w:line="240" w:lineRule="auto"/>
                              <w:jc w:val="center"/>
                              <w:rPr>
                                <w:rFonts w:ascii="Georgia" w:hAnsi="Georgia"/>
                                <w:b w:val="0"/>
                                <w:color w:val="04617B" w:themeColor="text2"/>
                                <w:sz w:val="24"/>
                                <w:szCs w:val="24"/>
                              </w:rPr>
                            </w:pPr>
                            <w:r w:rsidRPr="00865E19">
                              <w:rPr>
                                <w:rFonts w:ascii="Georgia" w:hAnsi="Georgia"/>
                                <w:color w:val="04617B" w:themeColor="text2"/>
                                <w:sz w:val="24"/>
                                <w:szCs w:val="24"/>
                              </w:rPr>
                              <w:t>ORGANIZATOR</w:t>
                            </w:r>
                          </w:p>
                          <w:p w:rsidR="00B102A4" w:rsidRPr="00865E19" w:rsidRDefault="003162B2" w:rsidP="00B102A4">
                            <w:pPr>
                              <w:pStyle w:val="Informacjekontaktowe"/>
                              <w:spacing w:after="0"/>
                              <w:rPr>
                                <w:rFonts w:ascii="Georgia" w:hAnsi="Georgia"/>
                                <w:color w:val="04617B" w:themeColor="text2"/>
                              </w:rPr>
                            </w:pPr>
                            <w:sdt>
                              <w:sdtPr>
                                <w:rPr>
                                  <w:rFonts w:ascii="Georgia" w:hAnsi="Georgia"/>
                                  <w:b/>
                                  <w:color w:val="04617B" w:themeColor="text2"/>
                                </w:rPr>
                                <w:id w:val="1106318912"/>
                                <w:placeholder>
                                  <w:docPart w:val="6ED5893B59374EEFABA025D6C7986311"/>
                                </w:placeholder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="00B102A4" w:rsidRPr="00865E19">
                                  <w:rPr>
                                    <w:rFonts w:ascii="Georgia" w:hAnsi="Georgia"/>
                                    <w:b/>
                                    <w:color w:val="04617B" w:themeColor="text2"/>
                                  </w:rPr>
                                  <w:t>Fundacja „BIAŁA RÓŻA”</w:t>
                                </w:r>
                              </w:sdtContent>
                            </w:sdt>
                          </w:p>
                          <w:p w:rsidR="00B102A4" w:rsidRPr="00865E19" w:rsidRDefault="003162B2" w:rsidP="00B102A4">
                            <w:pPr>
                              <w:pStyle w:val="Informacjekontaktowe"/>
                              <w:spacing w:after="0"/>
                              <w:rPr>
                                <w:rStyle w:val="Hipercze"/>
                                <w:rFonts w:ascii="Georgia" w:hAnsi="Georgia"/>
                                <w:color w:val="04617B" w:themeColor="text2"/>
                              </w:rPr>
                            </w:pPr>
                            <w:hyperlink r:id="rId11" w:history="1">
                              <w:r w:rsidR="00B102A4" w:rsidRPr="00865E19">
                                <w:rPr>
                                  <w:rStyle w:val="Hipercze"/>
                                  <w:rFonts w:ascii="Georgia" w:hAnsi="Georgia"/>
                                  <w:color w:val="04617B" w:themeColor="text2"/>
                                </w:rPr>
                                <w:t>www.facebook.com/fundacjabialaroza</w:t>
                              </w:r>
                            </w:hyperlink>
                          </w:p>
                          <w:p w:rsidR="000C03D9" w:rsidRPr="00865E19" w:rsidRDefault="000C03D9" w:rsidP="00B102A4">
                            <w:pPr>
                              <w:pStyle w:val="Informacjekontaktowe"/>
                              <w:spacing w:after="0"/>
                              <w:rPr>
                                <w:rFonts w:ascii="Georgia" w:hAnsi="Georgia"/>
                                <w:b/>
                                <w:color w:val="F22C5B"/>
                                <w:sz w:val="28"/>
                                <w:szCs w:val="28"/>
                              </w:rPr>
                            </w:pPr>
                            <w:r w:rsidRPr="00865E19">
                              <w:rPr>
                                <w:rFonts w:ascii="Georgia" w:hAnsi="Georgia"/>
                                <w:b/>
                                <w:color w:val="F22C5B"/>
                                <w:sz w:val="28"/>
                                <w:szCs w:val="28"/>
                              </w:rPr>
                              <w:t>ZGŁOSZENIA</w:t>
                            </w:r>
                          </w:p>
                          <w:p w:rsidR="00B102A4" w:rsidRPr="00865E19" w:rsidRDefault="00994CFA" w:rsidP="00994CFA">
                            <w:pPr>
                              <w:pStyle w:val="Data"/>
                              <w:spacing w:line="240" w:lineRule="auto"/>
                              <w:jc w:val="left"/>
                              <w:rPr>
                                <w:rFonts w:ascii="Georgia" w:hAnsi="Georgia"/>
                                <w:color w:val="F22C5B"/>
                                <w:sz w:val="28"/>
                                <w:szCs w:val="28"/>
                              </w:rPr>
                            </w:pPr>
                            <w:r w:rsidRPr="00865E19">
                              <w:rPr>
                                <w:rFonts w:ascii="Georgia" w:hAnsi="Georgia"/>
                                <w:color w:val="F22C5B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hyperlink r:id="rId12" w:history="1">
                              <w:r w:rsidRPr="00865E19">
                                <w:rPr>
                                  <w:rStyle w:val="Hipercze"/>
                                  <w:rFonts w:ascii="Georgia" w:hAnsi="Georgia"/>
                                  <w:color w:val="F22C5B"/>
                                  <w:sz w:val="28"/>
                                  <w:szCs w:val="28"/>
                                </w:rPr>
                                <w:t>fundacjabialaroza@wp.pl</w:t>
                              </w:r>
                            </w:hyperlink>
                            <w:r w:rsidR="000C03D9" w:rsidRPr="00865E19">
                              <w:rPr>
                                <w:rStyle w:val="Hipercze"/>
                                <w:rFonts w:ascii="Georgia" w:hAnsi="Georgia"/>
                                <w:color w:val="F22C5B"/>
                                <w:sz w:val="28"/>
                                <w:szCs w:val="28"/>
                              </w:rPr>
                              <w:t xml:space="preserve"> lub</w:t>
                            </w:r>
                          </w:p>
                          <w:p w:rsidR="00B102A4" w:rsidRPr="00865E19" w:rsidRDefault="00B102A4" w:rsidP="00B102A4">
                            <w:pPr>
                              <w:pStyle w:val="Data"/>
                              <w:spacing w:line="240" w:lineRule="auto"/>
                              <w:rPr>
                                <w:rFonts w:ascii="Georgia" w:hAnsi="Georgia"/>
                                <w:b/>
                                <w:color w:val="F22C5B"/>
                                <w:sz w:val="28"/>
                                <w:szCs w:val="28"/>
                              </w:rPr>
                            </w:pPr>
                            <w:r w:rsidRPr="00865E19">
                              <w:rPr>
                                <w:rFonts w:ascii="Georgia" w:hAnsi="Georgia"/>
                                <w:color w:val="F22C5B"/>
                                <w:sz w:val="28"/>
                                <w:szCs w:val="28"/>
                              </w:rPr>
                              <w:t xml:space="preserve">tel. </w:t>
                            </w:r>
                            <w:r w:rsidRPr="00865E19">
                              <w:rPr>
                                <w:rFonts w:ascii="Georgia" w:hAnsi="Georgia"/>
                                <w:b/>
                                <w:color w:val="F22C5B"/>
                                <w:sz w:val="28"/>
                                <w:szCs w:val="28"/>
                              </w:rPr>
                              <w:t>535097077</w:t>
                            </w:r>
                          </w:p>
                          <w:p w:rsidR="00B102A4" w:rsidRPr="00865E19" w:rsidRDefault="00B102A4" w:rsidP="00B102A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9" alt="Kropkowany: 5%" style="position:absolute;margin-left:98.25pt;margin-top:19.9pt;width:268.5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" fillcolor="#9f9" stroked="f">
                <v:fill r:id="rId13" o:title="" type="pattern"/>
                <v:textbox>
                  <w:txbxContent>
                    <w:p w:rsidR="00B102A4" w:rsidRPr="00865E19" w:rsidRDefault="00B102A4" w:rsidP="00B102A4">
                      <w:pPr>
                        <w:pStyle w:val="Nagwek3"/>
                        <w:spacing w:before="0" w:line="240" w:lineRule="auto"/>
                        <w:jc w:val="center"/>
                        <w:rPr>
                          <w:rFonts w:ascii="Georgia" w:hAnsi="Georgia"/>
                          <w:b w:val="0"/>
                          <w:color w:val="04617B" w:themeColor="text2"/>
                          <w:sz w:val="24"/>
                          <w:szCs w:val="24"/>
                        </w:rPr>
                      </w:pPr>
                      <w:r w:rsidRPr="00865E19">
                        <w:rPr>
                          <w:rFonts w:ascii="Georgia" w:hAnsi="Georgia"/>
                          <w:color w:val="04617B" w:themeColor="text2"/>
                          <w:sz w:val="24"/>
                          <w:szCs w:val="24"/>
                        </w:rPr>
                        <w:t>ORGANIZATOR</w:t>
                      </w:r>
                    </w:p>
                    <w:p w:rsidR="00B102A4" w:rsidRPr="00865E19" w:rsidRDefault="003162B2" w:rsidP="00B102A4">
                      <w:pPr>
                        <w:pStyle w:val="Informacjekontaktowe"/>
                        <w:spacing w:after="0"/>
                        <w:rPr>
                          <w:rFonts w:ascii="Georgia" w:hAnsi="Georgia"/>
                          <w:color w:val="04617B" w:themeColor="text2"/>
                        </w:rPr>
                      </w:pPr>
                      <w:sdt>
                        <w:sdtPr>
                          <w:rPr>
                            <w:rFonts w:ascii="Georgia" w:hAnsi="Georgia"/>
                            <w:b/>
                            <w:color w:val="04617B" w:themeColor="text2"/>
                          </w:rPr>
                          <w:id w:val="1106318912"/>
                          <w:placeholder>
                            <w:docPart w:val="6ED5893B59374EEFABA025D6C7986311"/>
                          </w:placeholder>
                          <w15:appearance w15:val="hidden"/>
                          <w:text w:multiLine="1"/>
                        </w:sdtPr>
                        <w:sdtEndPr/>
                        <w:sdtContent>
                          <w:r w:rsidR="00B102A4" w:rsidRPr="00865E19">
                            <w:rPr>
                              <w:rFonts w:ascii="Georgia" w:hAnsi="Georgia"/>
                              <w:b/>
                              <w:color w:val="04617B" w:themeColor="text2"/>
                            </w:rPr>
                            <w:t>Fundacja „BIAŁA RÓŻA”</w:t>
                          </w:r>
                        </w:sdtContent>
                      </w:sdt>
                    </w:p>
                    <w:p w:rsidR="00B102A4" w:rsidRPr="00865E19" w:rsidRDefault="003162B2" w:rsidP="00B102A4">
                      <w:pPr>
                        <w:pStyle w:val="Informacjekontaktowe"/>
                        <w:spacing w:after="0"/>
                        <w:rPr>
                          <w:rStyle w:val="Hipercze"/>
                          <w:rFonts w:ascii="Georgia" w:hAnsi="Georgia"/>
                          <w:color w:val="04617B" w:themeColor="text2"/>
                        </w:rPr>
                      </w:pPr>
                      <w:hyperlink r:id="rId14" w:history="1">
                        <w:r w:rsidR="00B102A4" w:rsidRPr="00865E19">
                          <w:rPr>
                            <w:rStyle w:val="Hipercze"/>
                            <w:rFonts w:ascii="Georgia" w:hAnsi="Georgia"/>
                            <w:color w:val="04617B" w:themeColor="text2"/>
                          </w:rPr>
                          <w:t>www.facebook.com/fundacjabialaroza</w:t>
                        </w:r>
                      </w:hyperlink>
                    </w:p>
                    <w:p w:rsidR="000C03D9" w:rsidRPr="00865E19" w:rsidRDefault="000C03D9" w:rsidP="00B102A4">
                      <w:pPr>
                        <w:pStyle w:val="Informacjekontaktowe"/>
                        <w:spacing w:after="0"/>
                        <w:rPr>
                          <w:rFonts w:ascii="Georgia" w:hAnsi="Georgia"/>
                          <w:b/>
                          <w:color w:val="F22C5B"/>
                          <w:sz w:val="28"/>
                          <w:szCs w:val="28"/>
                        </w:rPr>
                      </w:pPr>
                      <w:r w:rsidRPr="00865E19">
                        <w:rPr>
                          <w:rFonts w:ascii="Georgia" w:hAnsi="Georgia"/>
                          <w:b/>
                          <w:color w:val="F22C5B"/>
                          <w:sz w:val="28"/>
                          <w:szCs w:val="28"/>
                        </w:rPr>
                        <w:t>ZGŁOSZENIA</w:t>
                      </w:r>
                    </w:p>
                    <w:p w:rsidR="00B102A4" w:rsidRPr="00865E19" w:rsidRDefault="00994CFA" w:rsidP="00994CFA">
                      <w:pPr>
                        <w:pStyle w:val="Data"/>
                        <w:spacing w:line="240" w:lineRule="auto"/>
                        <w:jc w:val="left"/>
                        <w:rPr>
                          <w:rFonts w:ascii="Georgia" w:hAnsi="Georgia"/>
                          <w:color w:val="F22C5B"/>
                          <w:sz w:val="28"/>
                          <w:szCs w:val="28"/>
                        </w:rPr>
                      </w:pPr>
                      <w:r w:rsidRPr="00865E19">
                        <w:rPr>
                          <w:rFonts w:ascii="Georgia" w:hAnsi="Georgia"/>
                          <w:color w:val="F22C5B"/>
                          <w:sz w:val="28"/>
                          <w:szCs w:val="28"/>
                        </w:rPr>
                        <w:t xml:space="preserve">e-mail: </w:t>
                      </w:r>
                      <w:hyperlink r:id="rId15" w:history="1">
                        <w:r w:rsidRPr="00865E19">
                          <w:rPr>
                            <w:rStyle w:val="Hipercze"/>
                            <w:rFonts w:ascii="Georgia" w:hAnsi="Georgia"/>
                            <w:color w:val="F22C5B"/>
                            <w:sz w:val="28"/>
                            <w:szCs w:val="28"/>
                          </w:rPr>
                          <w:t>fundacjabialaroza@wp.pl</w:t>
                        </w:r>
                      </w:hyperlink>
                      <w:r w:rsidR="000C03D9" w:rsidRPr="00865E19">
                        <w:rPr>
                          <w:rStyle w:val="Hipercze"/>
                          <w:rFonts w:ascii="Georgia" w:hAnsi="Georgia"/>
                          <w:color w:val="F22C5B"/>
                          <w:sz w:val="28"/>
                          <w:szCs w:val="28"/>
                        </w:rPr>
                        <w:t xml:space="preserve"> lub</w:t>
                      </w:r>
                    </w:p>
                    <w:p w:rsidR="00B102A4" w:rsidRPr="00865E19" w:rsidRDefault="00B102A4" w:rsidP="00B102A4">
                      <w:pPr>
                        <w:pStyle w:val="Data"/>
                        <w:spacing w:line="240" w:lineRule="auto"/>
                        <w:rPr>
                          <w:rFonts w:ascii="Georgia" w:hAnsi="Georgia"/>
                          <w:b/>
                          <w:color w:val="F22C5B"/>
                          <w:sz w:val="28"/>
                          <w:szCs w:val="28"/>
                        </w:rPr>
                      </w:pPr>
                      <w:r w:rsidRPr="00865E19">
                        <w:rPr>
                          <w:rFonts w:ascii="Georgia" w:hAnsi="Georgia"/>
                          <w:color w:val="F22C5B"/>
                          <w:sz w:val="28"/>
                          <w:szCs w:val="28"/>
                        </w:rPr>
                        <w:t xml:space="preserve">tel. </w:t>
                      </w:r>
                      <w:r w:rsidRPr="00865E19">
                        <w:rPr>
                          <w:rFonts w:ascii="Georgia" w:hAnsi="Georgia"/>
                          <w:b/>
                          <w:color w:val="F22C5B"/>
                          <w:sz w:val="28"/>
                          <w:szCs w:val="28"/>
                        </w:rPr>
                        <w:t>535097077</w:t>
                      </w:r>
                    </w:p>
                    <w:p w:rsidR="00B102A4" w:rsidRPr="00865E19" w:rsidRDefault="00B102A4" w:rsidP="00B102A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83344" w:rsidRPr="00890F71">
        <w:rPr>
          <w:noProof/>
        </w:rPr>
        <w:drawing>
          <wp:anchor distT="0" distB="0" distL="114300" distR="114300" simplePos="0" relativeHeight="251659264" behindDoc="0" locked="0" layoutInCell="1" allowOverlap="1" wp14:anchorId="499BC2FA">
            <wp:simplePos x="0" y="0"/>
            <wp:positionH relativeFrom="margin">
              <wp:posOffset>4863839</wp:posOffset>
            </wp:positionH>
            <wp:positionV relativeFrom="paragraph">
              <wp:posOffset>286011</wp:posOffset>
            </wp:positionV>
            <wp:extent cx="1165673" cy="78486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73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A4">
        <w:rPr>
          <w:noProof/>
        </w:rPr>
        <w:drawing>
          <wp:inline distT="0" distB="0" distL="0" distR="0" wp14:anchorId="1AC4A037" wp14:editId="04431F52">
            <wp:extent cx="951230" cy="1255248"/>
            <wp:effectExtent l="0" t="0" r="1270" b="2540"/>
            <wp:docPr id="2075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C9FF1000-6024-4547-AF50-E118D0AFBF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Obraz 1">
                      <a:extLst>
                        <a:ext uri="{FF2B5EF4-FFF2-40B4-BE49-F238E27FC236}">
                          <a16:creationId xmlns:a16="http://schemas.microsoft.com/office/drawing/2014/main" id="{C9FF1000-6024-4547-AF50-E118D0AFBF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05" cy="12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102A4">
        <w:rPr>
          <w:noProof/>
        </w:rPr>
        <w:t xml:space="preserve">                                                                                                     </w:t>
      </w:r>
    </w:p>
    <w:p w:rsidR="00B102A4" w:rsidRDefault="00B02CD2" w:rsidP="00B3638F">
      <w:pPr>
        <w:tabs>
          <w:tab w:val="left" w:pos="2050"/>
          <w:tab w:val="right" w:pos="9360"/>
        </w:tabs>
        <w:rPr>
          <w:b/>
          <w:bCs/>
          <w:sz w:val="20"/>
          <w:szCs w:val="20"/>
          <w:lang w:val="pl-PL"/>
        </w:rPr>
      </w:pPr>
      <w:r>
        <w:rPr>
          <w:b/>
          <w:bCs/>
          <w:noProof/>
          <w:sz w:val="20"/>
          <w:szCs w:val="20"/>
          <w:lang w:val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113777</wp:posOffset>
                </wp:positionV>
                <wp:extent cx="6098951" cy="1172584"/>
                <wp:effectExtent l="133350" t="114300" r="130810" b="161290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8951" cy="11725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B102A4" w:rsidRPr="00994CFA" w:rsidRDefault="00B102A4" w:rsidP="00B102A4">
                            <w:pPr>
                              <w:spacing w:after="0" w:line="240" w:lineRule="auto"/>
                              <w:jc w:val="center"/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Międzypokoleniowe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warsztaty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zajęcia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aktywizujące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w 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zakresie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integracji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społeczno-kulturalnej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dla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mieszkańców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obszaru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LGD</w:t>
                            </w:r>
                          </w:p>
                          <w:p w:rsidR="00B102A4" w:rsidRPr="00994CFA" w:rsidRDefault="00B102A4" w:rsidP="00B102A4">
                            <w:pPr>
                              <w:spacing w:after="0" w:line="240" w:lineRule="auto"/>
                              <w:jc w:val="center"/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„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Kraina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wokół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Lublina</w:t>
                            </w:r>
                            <w:proofErr w:type="spellEnd"/>
                            <w:r w:rsidRPr="00994CFA">
                              <w:rPr>
                                <w:rStyle w:val="Pogrubienie"/>
                                <w:rFonts w:asciiTheme="majorHAnsi" w:eastAsiaTheme="majorEastAsia" w:hAnsiTheme="majorHAnsi" w:cs="Helvetica"/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B102A4" w:rsidRPr="00994CFA" w:rsidRDefault="00B102A4" w:rsidP="00B102A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</w:pPr>
                            <w:r w:rsidRPr="00994CFA"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  <w:t>realizowane</w:t>
                            </w:r>
                            <w:proofErr w:type="spellEnd"/>
                            <w:r w:rsidRPr="00994CFA"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  <w:t xml:space="preserve"> w </w:t>
                            </w:r>
                            <w:proofErr w:type="spellStart"/>
                            <w:r w:rsidRPr="00994CFA"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  <w:t>ramach</w:t>
                            </w:r>
                            <w:proofErr w:type="spellEnd"/>
                            <w:r w:rsidRPr="00994CFA"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  <w:t>grantu</w:t>
                            </w:r>
                            <w:proofErr w:type="spellEnd"/>
                            <w:r w:rsidRPr="00994CFA"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  <w:t>pn</w:t>
                            </w:r>
                            <w:proofErr w:type="spellEnd"/>
                            <w:r w:rsidRPr="00994CFA"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B102A4" w:rsidRPr="00994CFA" w:rsidRDefault="00B102A4" w:rsidP="00B102A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4CFA">
                              <w:rPr>
                                <w:rFonts w:asciiTheme="majorHAnsi" w:hAnsiTheme="majorHAnsi" w:cs="Calibri"/>
                                <w:b/>
                                <w:color w:val="1D2129"/>
                                <w:sz w:val="28"/>
                                <w:szCs w:val="28"/>
                              </w:rPr>
                              <w:t>,,</w:t>
                            </w:r>
                            <w:proofErr w:type="spellStart"/>
                            <w:r w:rsidRPr="00994CFA">
                              <w:rPr>
                                <w:rFonts w:asciiTheme="majorHAnsi" w:hAnsiTheme="majorHAnsi" w:cs="Calibri"/>
                                <w:b/>
                                <w:color w:val="1D2129"/>
                                <w:sz w:val="28"/>
                                <w:szCs w:val="28"/>
                              </w:rPr>
                              <w:t>Integracyjny</w:t>
                            </w:r>
                            <w:proofErr w:type="spellEnd"/>
                            <w:r w:rsidRPr="00994CFA">
                              <w:rPr>
                                <w:rFonts w:asciiTheme="majorHAnsi" w:hAnsiTheme="majorHAnsi" w:cs="Calibri"/>
                                <w:b/>
                                <w:color w:val="1D212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Fonts w:asciiTheme="majorHAnsi" w:hAnsiTheme="majorHAnsi" w:cs="Calibri"/>
                                <w:b/>
                                <w:color w:val="1D2129"/>
                                <w:sz w:val="28"/>
                                <w:szCs w:val="28"/>
                              </w:rPr>
                              <w:t>plener</w:t>
                            </w:r>
                            <w:proofErr w:type="spellEnd"/>
                            <w:r w:rsidRPr="00994CFA">
                              <w:rPr>
                                <w:rFonts w:asciiTheme="majorHAnsi" w:hAnsiTheme="majorHAnsi" w:cs="Calibri"/>
                                <w:b/>
                                <w:color w:val="1D212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94CFA">
                              <w:rPr>
                                <w:rFonts w:asciiTheme="majorHAnsi" w:hAnsiTheme="majorHAnsi" w:cs="Calibri"/>
                                <w:b/>
                                <w:color w:val="1D2129"/>
                                <w:sz w:val="28"/>
                                <w:szCs w:val="28"/>
                              </w:rPr>
                              <w:t>rodzinny</w:t>
                            </w:r>
                            <w:proofErr w:type="spellEnd"/>
                            <w:r w:rsidRPr="00994CFA">
                              <w:rPr>
                                <w:rFonts w:asciiTheme="majorHAnsi" w:hAnsiTheme="majorHAnsi" w:cs="Calibri"/>
                                <w:b/>
                                <w:color w:val="1D2129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:rsidR="00B102A4" w:rsidRPr="00994CFA" w:rsidRDefault="00B102A4" w:rsidP="00B102A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0" style="position:absolute;margin-left:429.05pt;margin-top:8.95pt;width:480.25pt;height:92.3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" fillcolor="#dbf5f9 [3214]" stroked="f">
                <v:shadow on="t" color="black" offset="0,1pt"/>
                <v:textbox>
                  <w:txbxContent>
                    <w:p w:rsidR="00B102A4" w:rsidRPr="00994CFA" w:rsidRDefault="00B102A4" w:rsidP="00B102A4">
                      <w:pPr>
                        <w:spacing w:after="0" w:line="240" w:lineRule="auto"/>
                        <w:jc w:val="center"/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Międzypokoleniowe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warsztaty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zajęcia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aktywizujące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w 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zakresie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integracji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społeczno-kulturalnej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dla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mieszkańców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obszaru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LGD</w:t>
                      </w:r>
                    </w:p>
                    <w:p w:rsidR="00B102A4" w:rsidRPr="00994CFA" w:rsidRDefault="00B102A4" w:rsidP="00B102A4">
                      <w:pPr>
                        <w:spacing w:after="0" w:line="240" w:lineRule="auto"/>
                        <w:jc w:val="center"/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</w:pPr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„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Kraina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wokół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Lublina</w:t>
                      </w:r>
                      <w:proofErr w:type="spellEnd"/>
                      <w:r w:rsidRPr="00994CFA">
                        <w:rPr>
                          <w:rStyle w:val="Pogrubienie"/>
                          <w:rFonts w:asciiTheme="majorHAnsi" w:eastAsiaTheme="majorEastAsia" w:hAnsiTheme="majorHAnsi" w:cs="Helvetica"/>
                          <w:b w:val="0"/>
                          <w:color w:val="000000"/>
                          <w:sz w:val="24"/>
                          <w:szCs w:val="24"/>
                        </w:rPr>
                        <w:t>”</w:t>
                      </w:r>
                    </w:p>
                    <w:p w:rsidR="00B102A4" w:rsidRPr="00994CFA" w:rsidRDefault="00B102A4" w:rsidP="00B102A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</w:pPr>
                      <w:r w:rsidRPr="00994CFA"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  <w:t>realizowane</w:t>
                      </w:r>
                      <w:proofErr w:type="spellEnd"/>
                      <w:r w:rsidRPr="00994CFA"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  <w:t xml:space="preserve"> w </w:t>
                      </w:r>
                      <w:proofErr w:type="spellStart"/>
                      <w:r w:rsidRPr="00994CFA"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  <w:t>ramach</w:t>
                      </w:r>
                      <w:proofErr w:type="spellEnd"/>
                      <w:r w:rsidRPr="00994CFA"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  <w:t>grantu</w:t>
                      </w:r>
                      <w:proofErr w:type="spellEnd"/>
                      <w:r w:rsidRPr="00994CFA"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  <w:t>pn</w:t>
                      </w:r>
                      <w:proofErr w:type="spellEnd"/>
                      <w:r w:rsidRPr="00994CFA"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B102A4" w:rsidRPr="00994CFA" w:rsidRDefault="00B102A4" w:rsidP="00B102A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994CFA">
                        <w:rPr>
                          <w:rFonts w:asciiTheme="majorHAnsi" w:hAnsiTheme="majorHAnsi" w:cs="Calibri"/>
                          <w:b/>
                          <w:color w:val="1D2129"/>
                          <w:sz w:val="28"/>
                          <w:szCs w:val="28"/>
                        </w:rPr>
                        <w:t>,,</w:t>
                      </w:r>
                      <w:proofErr w:type="spellStart"/>
                      <w:r w:rsidRPr="00994CFA">
                        <w:rPr>
                          <w:rFonts w:asciiTheme="majorHAnsi" w:hAnsiTheme="majorHAnsi" w:cs="Calibri"/>
                          <w:b/>
                          <w:color w:val="1D2129"/>
                          <w:sz w:val="28"/>
                          <w:szCs w:val="28"/>
                        </w:rPr>
                        <w:t>Integracyjny</w:t>
                      </w:r>
                      <w:proofErr w:type="spellEnd"/>
                      <w:r w:rsidRPr="00994CFA">
                        <w:rPr>
                          <w:rFonts w:asciiTheme="majorHAnsi" w:hAnsiTheme="majorHAnsi" w:cs="Calibri"/>
                          <w:b/>
                          <w:color w:val="1D212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Fonts w:asciiTheme="majorHAnsi" w:hAnsiTheme="majorHAnsi" w:cs="Calibri"/>
                          <w:b/>
                          <w:color w:val="1D2129"/>
                          <w:sz w:val="28"/>
                          <w:szCs w:val="28"/>
                        </w:rPr>
                        <w:t>plener</w:t>
                      </w:r>
                      <w:proofErr w:type="spellEnd"/>
                      <w:r w:rsidRPr="00994CFA">
                        <w:rPr>
                          <w:rFonts w:asciiTheme="majorHAnsi" w:hAnsiTheme="majorHAnsi" w:cs="Calibri"/>
                          <w:b/>
                          <w:color w:val="1D212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94CFA">
                        <w:rPr>
                          <w:rFonts w:asciiTheme="majorHAnsi" w:hAnsiTheme="majorHAnsi" w:cs="Calibri"/>
                          <w:b/>
                          <w:color w:val="1D2129"/>
                          <w:sz w:val="28"/>
                          <w:szCs w:val="28"/>
                        </w:rPr>
                        <w:t>rodzinny</w:t>
                      </w:r>
                      <w:proofErr w:type="spellEnd"/>
                      <w:r w:rsidRPr="00994CFA">
                        <w:rPr>
                          <w:rFonts w:asciiTheme="majorHAnsi" w:hAnsiTheme="majorHAnsi" w:cs="Calibri"/>
                          <w:b/>
                          <w:color w:val="1D2129"/>
                          <w:sz w:val="28"/>
                          <w:szCs w:val="28"/>
                        </w:rPr>
                        <w:t>”</w:t>
                      </w:r>
                    </w:p>
                    <w:p w:rsidR="00B102A4" w:rsidRPr="00994CFA" w:rsidRDefault="00B102A4" w:rsidP="00B102A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E2A9D" w:rsidRPr="00520C7D" w:rsidRDefault="003E2A9D" w:rsidP="00520C7D">
      <w:pPr>
        <w:tabs>
          <w:tab w:val="left" w:pos="2050"/>
          <w:tab w:val="right" w:pos="9360"/>
        </w:tabs>
        <w:rPr>
          <w:b/>
          <w:lang w:val="pl-PL"/>
        </w:rPr>
      </w:pPr>
    </w:p>
    <w:sectPr w:rsidR="003E2A9D" w:rsidRPr="00520C7D" w:rsidSect="00066124">
      <w:headerReference w:type="default" r:id="rId18"/>
      <w:headerReference w:type="first" r:id="rId1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2B2" w:rsidRDefault="003162B2" w:rsidP="00001659">
      <w:pPr>
        <w:spacing w:after="0" w:line="240" w:lineRule="auto"/>
      </w:pPr>
      <w:r>
        <w:separator/>
      </w:r>
    </w:p>
  </w:endnote>
  <w:endnote w:type="continuationSeparator" w:id="0">
    <w:p w:rsidR="003162B2" w:rsidRDefault="003162B2" w:rsidP="0000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2B2" w:rsidRDefault="003162B2" w:rsidP="00001659">
      <w:pPr>
        <w:spacing w:after="0" w:line="240" w:lineRule="auto"/>
      </w:pPr>
      <w:r>
        <w:separator/>
      </w:r>
    </w:p>
  </w:footnote>
  <w:footnote w:type="continuationSeparator" w:id="0">
    <w:p w:rsidR="003162B2" w:rsidRDefault="003162B2" w:rsidP="00001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D47" w:rsidRPr="00514288" w:rsidRDefault="00DE5D47" w:rsidP="00B102A4">
    <w:pPr>
      <w:pStyle w:val="Nagwek"/>
      <w:pBdr>
        <w:between w:val="single" w:sz="4" w:space="1" w:color="0F6FC6" w:themeColor="accent1"/>
      </w:pBdr>
      <w:spacing w:line="276" w:lineRule="auto"/>
      <w:rPr>
        <w:lang w:val="pl-PL"/>
      </w:rPr>
    </w:pPr>
  </w:p>
  <w:p w:rsidR="00DE5D47" w:rsidRPr="00514288" w:rsidRDefault="00DE5D47">
    <w:pPr>
      <w:pStyle w:val="Nagwek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64" w:type="dxa"/>
      <w:tblInd w:w="758" w:type="dxa"/>
      <w:tblLayout w:type="fixed"/>
      <w:tblLook w:val="04A0" w:firstRow="1" w:lastRow="0" w:firstColumn="1" w:lastColumn="0" w:noHBand="0" w:noVBand="1"/>
    </w:tblPr>
    <w:tblGrid>
      <w:gridCol w:w="2316"/>
      <w:gridCol w:w="2316"/>
      <w:gridCol w:w="2316"/>
      <w:gridCol w:w="2316"/>
    </w:tblGrid>
    <w:tr w:rsidR="00B3638F" w:rsidTr="00D21D1A">
      <w:tc>
        <w:tcPr>
          <w:tcW w:w="2316" w:type="dxa"/>
        </w:tcPr>
        <w:p w:rsidR="00B3638F" w:rsidRDefault="00B3638F" w:rsidP="00B3638F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60402F4" wp14:editId="42F23E1B">
                <wp:extent cx="847725" cy="552450"/>
                <wp:effectExtent l="0" t="0" r="9525" b="0"/>
                <wp:docPr id="6" name="Obraz 6" descr="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6" w:type="dxa"/>
        </w:tcPr>
        <w:p w:rsidR="00B3638F" w:rsidRDefault="00B3638F" w:rsidP="00B3638F">
          <w:pPr>
            <w:pStyle w:val="Nagwek"/>
            <w:jc w:val="center"/>
            <w:rPr>
              <w:noProof/>
              <w:lang w:eastAsia="pl-PL"/>
            </w:rPr>
          </w:pPr>
          <w:r w:rsidRPr="00320227">
            <w:rPr>
              <w:noProof/>
              <w:lang w:eastAsia="pl-PL"/>
            </w:rPr>
            <w:drawing>
              <wp:inline distT="0" distB="0" distL="0" distR="0" wp14:anchorId="62456820" wp14:editId="1BB8770F">
                <wp:extent cx="1038225" cy="552450"/>
                <wp:effectExtent l="0" t="0" r="9525" b="0"/>
                <wp:docPr id="5" name="Obraz 5" descr="E:\LGD\LOGO-LG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E:\LGD\LOGO-LG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6" w:type="dxa"/>
        </w:tcPr>
        <w:p w:rsidR="00B3638F" w:rsidRDefault="00B3638F" w:rsidP="00B3638F">
          <w:pPr>
            <w:pStyle w:val="Nagwek"/>
            <w:jc w:val="center"/>
            <w:rPr>
              <w:noProof/>
              <w:lang w:eastAsia="pl-PL"/>
            </w:rPr>
          </w:pPr>
          <w:r w:rsidRPr="00320227">
            <w:rPr>
              <w:noProof/>
              <w:lang w:eastAsia="pl-PL"/>
            </w:rPr>
            <w:drawing>
              <wp:inline distT="0" distB="0" distL="0" distR="0" wp14:anchorId="0EBC2F5A" wp14:editId="64714C4F">
                <wp:extent cx="552450" cy="542925"/>
                <wp:effectExtent l="0" t="0" r="0" b="9525"/>
                <wp:docPr id="4" name="Obraz 4" descr="E:\LGD\Leader_07-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E:\LGD\Leader_07-1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6" w:type="dxa"/>
        </w:tcPr>
        <w:p w:rsidR="00B3638F" w:rsidRDefault="00B3638F" w:rsidP="00B3638F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98970E0" wp14:editId="58BC3D15">
                <wp:extent cx="809625" cy="542925"/>
                <wp:effectExtent l="0" t="0" r="9525" b="9525"/>
                <wp:docPr id="1" name="Obraz 1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3638F" w:rsidRDefault="00B3638F" w:rsidP="00B3638F">
    <w:pPr>
      <w:pStyle w:val="Nagwek"/>
      <w:jc w:val="center"/>
      <w:rPr>
        <w:noProof/>
        <w:sz w:val="20"/>
        <w:lang w:eastAsia="pl-PL"/>
      </w:rPr>
    </w:pPr>
  </w:p>
  <w:p w:rsidR="00B3638F" w:rsidRPr="009E59E3" w:rsidRDefault="00B3638F" w:rsidP="00B3638F">
    <w:pPr>
      <w:pStyle w:val="Nagwek"/>
      <w:jc w:val="center"/>
      <w:rPr>
        <w:noProof/>
        <w:sz w:val="20"/>
        <w:lang w:eastAsia="pl-PL"/>
      </w:rPr>
    </w:pPr>
    <w:r>
      <w:rPr>
        <w:noProof/>
        <w:sz w:val="20"/>
        <w:lang w:eastAsia="pl-PL"/>
      </w:rPr>
      <w:t>„Europejski Fundusz Rolny</w:t>
    </w:r>
    <w:r w:rsidRPr="009E59E3">
      <w:rPr>
        <w:noProof/>
        <w:sz w:val="20"/>
        <w:lang w:eastAsia="pl-PL"/>
      </w:rPr>
      <w:t xml:space="preserve"> na rzecz Rozwoju Obszarów Wiejskich</w:t>
    </w:r>
    <w:r>
      <w:rPr>
        <w:noProof/>
        <w:sz w:val="20"/>
        <w:lang w:eastAsia="pl-PL"/>
      </w:rPr>
      <w:t>: Europa inwestująca w obszary wiejskie”</w:t>
    </w:r>
  </w:p>
  <w:p w:rsidR="00B3638F" w:rsidRDefault="00B02CD2" w:rsidP="00B3638F">
    <w:pPr>
      <w:pStyle w:val="Nagwek"/>
      <w:tabs>
        <w:tab w:val="right" w:pos="978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-100330</wp:posOffset>
              </wp:positionH>
              <wp:positionV relativeFrom="paragraph">
                <wp:posOffset>95885</wp:posOffset>
              </wp:positionV>
              <wp:extent cx="6400800" cy="635"/>
              <wp:effectExtent l="0" t="0" r="0" b="18415"/>
              <wp:wrapNone/>
              <wp:docPr id="12" name="Łącznik prosty ze strzałką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22A3D1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8" o:spid="_x0000_s1026" type="#_x0000_t32" style="position:absolute;margin-left:-7.9pt;margin-top:7.55pt;width:7in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" strokecolor="#00b050"/>
          </w:pict>
        </mc:Fallback>
      </mc:AlternateContent>
    </w:r>
    <w:r w:rsidR="00B3638F">
      <w:tab/>
    </w:r>
  </w:p>
  <w:p w:rsidR="00B3638F" w:rsidRDefault="00B3638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A51F3"/>
    <w:multiLevelType w:val="hybridMultilevel"/>
    <w:tmpl w:val="5260A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DA3556"/>
    <w:multiLevelType w:val="hybridMultilevel"/>
    <w:tmpl w:val="10AC016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49">
      <o:colormru v:ext="edit" colors="#9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38F"/>
    <w:rsid w:val="00001659"/>
    <w:rsid w:val="00005869"/>
    <w:rsid w:val="00051D13"/>
    <w:rsid w:val="00061FA3"/>
    <w:rsid w:val="00066124"/>
    <w:rsid w:val="000A01FE"/>
    <w:rsid w:val="000A151E"/>
    <w:rsid w:val="000C03D9"/>
    <w:rsid w:val="000C5D36"/>
    <w:rsid w:val="000F1D96"/>
    <w:rsid w:val="000F4601"/>
    <w:rsid w:val="0010163D"/>
    <w:rsid w:val="00111A7B"/>
    <w:rsid w:val="00151DE8"/>
    <w:rsid w:val="00152B3A"/>
    <w:rsid w:val="00165BDA"/>
    <w:rsid w:val="0019013C"/>
    <w:rsid w:val="001B77B4"/>
    <w:rsid w:val="00211BFB"/>
    <w:rsid w:val="00216C3A"/>
    <w:rsid w:val="00235C4B"/>
    <w:rsid w:val="00284FEF"/>
    <w:rsid w:val="002A7248"/>
    <w:rsid w:val="002B752C"/>
    <w:rsid w:val="002D29DB"/>
    <w:rsid w:val="00300416"/>
    <w:rsid w:val="00312051"/>
    <w:rsid w:val="00313E39"/>
    <w:rsid w:val="003162B2"/>
    <w:rsid w:val="00345F56"/>
    <w:rsid w:val="0035148E"/>
    <w:rsid w:val="0039378A"/>
    <w:rsid w:val="003B4699"/>
    <w:rsid w:val="003E2A9D"/>
    <w:rsid w:val="003E7A5E"/>
    <w:rsid w:val="003E7B1B"/>
    <w:rsid w:val="003F0AE6"/>
    <w:rsid w:val="004313DB"/>
    <w:rsid w:val="00446A9F"/>
    <w:rsid w:val="004643DF"/>
    <w:rsid w:val="004729FE"/>
    <w:rsid w:val="0047552E"/>
    <w:rsid w:val="0048147B"/>
    <w:rsid w:val="00495712"/>
    <w:rsid w:val="004B7E07"/>
    <w:rsid w:val="004C6280"/>
    <w:rsid w:val="004E7D4F"/>
    <w:rsid w:val="00514288"/>
    <w:rsid w:val="00520C7D"/>
    <w:rsid w:val="00537B23"/>
    <w:rsid w:val="00590876"/>
    <w:rsid w:val="005A0BAA"/>
    <w:rsid w:val="005A1853"/>
    <w:rsid w:val="005E04B0"/>
    <w:rsid w:val="005E7310"/>
    <w:rsid w:val="00600E49"/>
    <w:rsid w:val="00652FB6"/>
    <w:rsid w:val="00654E54"/>
    <w:rsid w:val="006F77EF"/>
    <w:rsid w:val="007773C8"/>
    <w:rsid w:val="00787A15"/>
    <w:rsid w:val="00792834"/>
    <w:rsid w:val="007D5FF3"/>
    <w:rsid w:val="007D6F80"/>
    <w:rsid w:val="00844D3C"/>
    <w:rsid w:val="00863456"/>
    <w:rsid w:val="00865E19"/>
    <w:rsid w:val="008724DA"/>
    <w:rsid w:val="00890364"/>
    <w:rsid w:val="008A0207"/>
    <w:rsid w:val="008D1481"/>
    <w:rsid w:val="008D490E"/>
    <w:rsid w:val="008E06E9"/>
    <w:rsid w:val="008E6663"/>
    <w:rsid w:val="008F2D98"/>
    <w:rsid w:val="00917D79"/>
    <w:rsid w:val="009232FA"/>
    <w:rsid w:val="00970FF4"/>
    <w:rsid w:val="00972752"/>
    <w:rsid w:val="00994CFA"/>
    <w:rsid w:val="00995BB5"/>
    <w:rsid w:val="009D272A"/>
    <w:rsid w:val="009E19D5"/>
    <w:rsid w:val="00A2055B"/>
    <w:rsid w:val="00A36941"/>
    <w:rsid w:val="00A91A1C"/>
    <w:rsid w:val="00AB05D7"/>
    <w:rsid w:val="00AB4DE3"/>
    <w:rsid w:val="00AF26A3"/>
    <w:rsid w:val="00AF5A32"/>
    <w:rsid w:val="00B02CD2"/>
    <w:rsid w:val="00B102A4"/>
    <w:rsid w:val="00B266B3"/>
    <w:rsid w:val="00B3638F"/>
    <w:rsid w:val="00B55595"/>
    <w:rsid w:val="00B609B2"/>
    <w:rsid w:val="00B728DB"/>
    <w:rsid w:val="00B73356"/>
    <w:rsid w:val="00B81326"/>
    <w:rsid w:val="00B967A4"/>
    <w:rsid w:val="00BE3DD2"/>
    <w:rsid w:val="00BE74DE"/>
    <w:rsid w:val="00C4465C"/>
    <w:rsid w:val="00C47469"/>
    <w:rsid w:val="00C51CF3"/>
    <w:rsid w:val="00C56DA5"/>
    <w:rsid w:val="00C6783F"/>
    <w:rsid w:val="00C84D70"/>
    <w:rsid w:val="00C9082E"/>
    <w:rsid w:val="00CB77CD"/>
    <w:rsid w:val="00CC265E"/>
    <w:rsid w:val="00CE3748"/>
    <w:rsid w:val="00CE40DE"/>
    <w:rsid w:val="00D04286"/>
    <w:rsid w:val="00D074B3"/>
    <w:rsid w:val="00D07E11"/>
    <w:rsid w:val="00D418CD"/>
    <w:rsid w:val="00D67FD5"/>
    <w:rsid w:val="00D83344"/>
    <w:rsid w:val="00D84C36"/>
    <w:rsid w:val="00DA4146"/>
    <w:rsid w:val="00DE5D47"/>
    <w:rsid w:val="00DF2584"/>
    <w:rsid w:val="00E11561"/>
    <w:rsid w:val="00E62BC0"/>
    <w:rsid w:val="00E84A20"/>
    <w:rsid w:val="00EB6B6F"/>
    <w:rsid w:val="00EF5193"/>
    <w:rsid w:val="00F10617"/>
    <w:rsid w:val="00F20F3B"/>
    <w:rsid w:val="00F411A0"/>
    <w:rsid w:val="00F435C4"/>
    <w:rsid w:val="00F44847"/>
    <w:rsid w:val="00F50161"/>
    <w:rsid w:val="00F502F6"/>
    <w:rsid w:val="00FE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9f9"/>
    </o:shapedefaults>
    <o:shapelayout v:ext="edit">
      <o:idmap v:ext="edit" data="1"/>
    </o:shapelayout>
  </w:shapeDefaults>
  <w:decimalSymbol w:val=","/>
  <w:listSeparator w:val=";"/>
  <w14:docId w14:val="478158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84D70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61FA3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0B5294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61FA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0F6FC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B77CD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0F6FC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1659"/>
    <w:pPr>
      <w:tabs>
        <w:tab w:val="center" w:pos="4680"/>
        <w:tab w:val="right" w:pos="9360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001659"/>
    <w:rPr>
      <w:rFonts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061FA3"/>
    <w:rPr>
      <w:rFonts w:asciiTheme="majorHAnsi" w:eastAsiaTheme="majorEastAsia" w:hAnsiTheme="majorHAnsi" w:cs="Times New Roman"/>
      <w:b/>
      <w:bCs/>
      <w:color w:val="0F6FC6" w:themeColor="accent1"/>
      <w:sz w:val="26"/>
      <w:szCs w:val="26"/>
    </w:rPr>
  </w:style>
  <w:style w:type="paragraph" w:styleId="Stopka">
    <w:name w:val="footer"/>
    <w:basedOn w:val="Normalny"/>
    <w:link w:val="StopkaZnak"/>
    <w:uiPriority w:val="99"/>
    <w:unhideWhenUsed/>
    <w:rsid w:val="00001659"/>
    <w:pPr>
      <w:tabs>
        <w:tab w:val="center" w:pos="4680"/>
        <w:tab w:val="right" w:pos="9360"/>
      </w:tabs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7A5E"/>
    <w:rPr>
      <w:rFonts w:cs="Times New Roman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locked/>
    <w:rsid w:val="00061FA3"/>
    <w:rPr>
      <w:rFonts w:asciiTheme="majorHAnsi" w:eastAsiaTheme="majorEastAsia" w:hAnsiTheme="majorHAnsi" w:cs="Times New Roman"/>
      <w:b/>
      <w:bCs/>
      <w:color w:val="0B5294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CB77CD"/>
    <w:rPr>
      <w:rFonts w:asciiTheme="majorHAnsi" w:eastAsiaTheme="majorEastAsia" w:hAnsiTheme="majorHAnsi" w:cs="Times New Roman"/>
      <w:b/>
      <w:bCs/>
      <w:color w:val="0F6FC6" w:themeColor="accent1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E2A9D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A5E"/>
    <w:pPr>
      <w:spacing w:line="240" w:lineRule="auto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001659"/>
    <w:rPr>
      <w:rFonts w:cs="Times New Roman"/>
    </w:rPr>
  </w:style>
  <w:style w:type="table" w:styleId="Tabela-Siatka">
    <w:name w:val="Table Grid"/>
    <w:basedOn w:val="Standardowy"/>
    <w:uiPriority w:val="59"/>
    <w:rsid w:val="0006612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7A5E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E7A5E"/>
    <w:rPr>
      <w:rFonts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E7A5E"/>
    <w:rPr>
      <w:rFonts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B102A4"/>
    <w:pPr>
      <w:spacing w:after="0" w:line="240" w:lineRule="auto"/>
    </w:pPr>
    <w:rPr>
      <w:rFonts w:eastAsiaTheme="minorEastAsia" w:cstheme="minorBidi"/>
      <w:lang w:val="pl-PL"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102A4"/>
    <w:rPr>
      <w:rFonts w:eastAsiaTheme="minorEastAsia" w:cstheme="minorBidi"/>
      <w:lang w:val="pl-PL" w:eastAsia="pl-PL"/>
    </w:rPr>
  </w:style>
  <w:style w:type="character" w:styleId="Pogrubienie">
    <w:name w:val="Strong"/>
    <w:uiPriority w:val="22"/>
    <w:qFormat/>
    <w:rsid w:val="00B102A4"/>
    <w:rPr>
      <w:b/>
      <w:bCs/>
    </w:rPr>
  </w:style>
  <w:style w:type="paragraph" w:customStyle="1" w:styleId="Informacjekontaktowe">
    <w:name w:val="Informacje kontaktowe"/>
    <w:basedOn w:val="Normalny"/>
    <w:uiPriority w:val="5"/>
    <w:qFormat/>
    <w:rsid w:val="00B102A4"/>
    <w:pPr>
      <w:spacing w:after="280" w:line="240" w:lineRule="auto"/>
      <w:jc w:val="center"/>
    </w:pPr>
    <w:rPr>
      <w:rFonts w:eastAsiaTheme="minorEastAsia" w:cstheme="minorBidi"/>
      <w:color w:val="FFFFFF" w:themeColor="background1"/>
      <w:sz w:val="24"/>
      <w:szCs w:val="24"/>
      <w:lang w:val="pl-PL" w:eastAsia="ja-JP"/>
    </w:rPr>
  </w:style>
  <w:style w:type="paragraph" w:styleId="Data">
    <w:name w:val="Date"/>
    <w:basedOn w:val="Normalny"/>
    <w:link w:val="DataZnak"/>
    <w:uiPriority w:val="5"/>
    <w:unhideWhenUsed/>
    <w:qFormat/>
    <w:rsid w:val="00B102A4"/>
    <w:pPr>
      <w:spacing w:after="0" w:line="312" w:lineRule="auto"/>
      <w:jc w:val="center"/>
    </w:pPr>
    <w:rPr>
      <w:rFonts w:eastAsiaTheme="minorEastAsia" w:cstheme="minorBidi"/>
      <w:color w:val="FFFFFF" w:themeColor="background1"/>
      <w:sz w:val="24"/>
      <w:szCs w:val="24"/>
      <w:lang w:val="pl-PL" w:eastAsia="ja-JP"/>
    </w:rPr>
  </w:style>
  <w:style w:type="character" w:customStyle="1" w:styleId="DataZnak">
    <w:name w:val="Data Znak"/>
    <w:basedOn w:val="Domylnaczcionkaakapitu"/>
    <w:link w:val="Data"/>
    <w:uiPriority w:val="5"/>
    <w:rsid w:val="00B102A4"/>
    <w:rPr>
      <w:rFonts w:eastAsiaTheme="minorEastAsia" w:cstheme="minorBidi"/>
      <w:color w:val="FFFFFF" w:themeColor="background1"/>
      <w:sz w:val="24"/>
      <w:szCs w:val="24"/>
      <w:lang w:val="pl-PL" w:eastAsia="ja-JP"/>
    </w:rPr>
  </w:style>
  <w:style w:type="character" w:styleId="Hipercze">
    <w:name w:val="Hyperlink"/>
    <w:basedOn w:val="Domylnaczcionkaakapitu"/>
    <w:uiPriority w:val="99"/>
    <w:unhideWhenUsed/>
    <w:rsid w:val="00B102A4"/>
    <w:rPr>
      <w:color w:val="F49100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102A4"/>
    <w:rPr>
      <w:color w:val="85DFD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02A4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B102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gi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mailto:fundacjabialaroza@wp.pl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fundacjabialaroza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fundacjabialaroza@wp.pl" TargetMode="External"/><Relationship Id="rId10" Type="http://schemas.microsoft.com/office/2007/relationships/hdphoto" Target="media/hdphoto1.wdp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facebook.com/fundacjabialaroza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P\AppData\Roaming\Microsoft\Templates\Szkolna%20recenzja%20ksi&#261;&#380;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ED5893B59374EEFABA025D6C79863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A58768C-5EFF-4C33-B4E0-68FEE2CD24B3}"/>
      </w:docPartPr>
      <w:docPartBody>
        <w:p w:rsidR="002D47E4" w:rsidRDefault="003541DA" w:rsidP="003541DA">
          <w:pPr>
            <w:pStyle w:val="6ED5893B59374EEFABA025D6C7986311"/>
          </w:pPr>
          <w:r>
            <w:rPr>
              <w:lang w:bidi="pl-PL"/>
            </w:rPr>
            <w:t>[Ulica]</w:t>
          </w:r>
          <w:r>
            <w:rPr>
              <w:lang w:bidi="pl-PL"/>
            </w:rPr>
            <w:br/>
            <w:t>[Kod pocztowy, miasto]</w:t>
          </w:r>
          <w:r>
            <w:rPr>
              <w:lang w:bidi="pl-PL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1DA"/>
    <w:rsid w:val="00050CFC"/>
    <w:rsid w:val="00200C4C"/>
    <w:rsid w:val="00203360"/>
    <w:rsid w:val="002D47E4"/>
    <w:rsid w:val="003541DA"/>
    <w:rsid w:val="006C39B2"/>
    <w:rsid w:val="00D2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E1C2F95EF42B417AB32C229906138005">
    <w:name w:val="E1C2F95EF42B417AB32C229906138005"/>
    <w:rsid w:val="003541DA"/>
  </w:style>
  <w:style w:type="paragraph" w:customStyle="1" w:styleId="4EF330BBA92E43C59616E2EC8FD1B119">
    <w:name w:val="4EF330BBA92E43C59616E2EC8FD1B119"/>
    <w:rsid w:val="003541DA"/>
  </w:style>
  <w:style w:type="paragraph" w:customStyle="1" w:styleId="6ED5893B59374EEFABA025D6C7986311">
    <w:name w:val="6ED5893B59374EEFABA025D6C7986311"/>
    <w:rsid w:val="003541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1B20A-FFAF-48C3-9776-51121966A2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1C527A-516B-4D2E-A181-9822BDB7D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Szkolna recenzja książki</Template>
  <TotalTime>0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BookReport_Office2010</vt:lpstr>
      <vt:lpstr/>
    </vt:vector>
  </TitlesOfParts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BookReport_Office2010</dc:title>
  <dc:creator/>
  <cp:keywords/>
  <cp:lastModifiedBy/>
  <cp:revision>1</cp:revision>
  <dcterms:created xsi:type="dcterms:W3CDTF">2018-07-03T04:56:00Z</dcterms:created>
  <dcterms:modified xsi:type="dcterms:W3CDTF">2018-07-03T04:59:00Z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TC022643569991</vt:lpwstr>
  </property>
</Properties>
</file>